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3DB4" w14:textId="1B7B2871" w:rsidR="00E37381" w:rsidRDefault="004D7569" w:rsidP="00B867D8">
      <w:pPr>
        <w:spacing w:before="3240" w:after="0" w:line="240" w:lineRule="auto"/>
        <w:rPr>
          <w:rFonts w:ascii="Arial" w:eastAsiaTheme="majorEastAsia" w:hAnsi="Arial" w:cstheme="majorBidi"/>
          <w:b/>
          <w:sz w:val="32"/>
          <w:szCs w:val="56"/>
        </w:rPr>
      </w:pPr>
      <w:r>
        <w:rPr>
          <w:noProof/>
          <w:lang w:eastAsia="en-GB"/>
        </w:rPr>
        <mc:AlternateContent>
          <mc:Choice Requires="wps">
            <w:drawing>
              <wp:anchor distT="0" distB="0" distL="114300" distR="114300" simplePos="0" relativeHeight="251661312" behindDoc="0" locked="0" layoutInCell="1" allowOverlap="1" wp14:anchorId="2E3EF8C8" wp14:editId="0369237F">
                <wp:simplePos x="0" y="0"/>
                <wp:positionH relativeFrom="column">
                  <wp:posOffset>3642360</wp:posOffset>
                </wp:positionH>
                <wp:positionV relativeFrom="paragraph">
                  <wp:posOffset>15875</wp:posOffset>
                </wp:positionV>
                <wp:extent cx="2819400" cy="2343150"/>
                <wp:effectExtent l="0" t="0" r="0" b="0"/>
                <wp:wrapNone/>
                <wp:docPr id="3"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19400" cy="234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A8E73" w14:textId="77777777" w:rsidR="004D7569" w:rsidRDefault="00E37381" w:rsidP="004D7569">
                            <w:pPr>
                              <w:pStyle w:val="Heading2"/>
                              <w:spacing w:line="360" w:lineRule="auto"/>
                              <w:ind w:right="45"/>
                              <w:rPr>
                                <w:rFonts w:cs="Arial"/>
                                <w:b w:val="0"/>
                                <w:color w:val="000000"/>
                                <w:sz w:val="24"/>
                                <w:szCs w:val="24"/>
                              </w:rPr>
                            </w:pPr>
                            <w:r w:rsidRPr="007950C9">
                              <w:rPr>
                                <w:rFonts w:cs="Arial"/>
                                <w:color w:val="auto"/>
                                <w:sz w:val="24"/>
                                <w:szCs w:val="24"/>
                              </w:rPr>
                              <w:t>[Insert Dept]</w:t>
                            </w:r>
                            <w:r>
                              <w:rPr>
                                <w:rFonts w:cs="Arial"/>
                                <w:color w:val="auto"/>
                                <w:sz w:val="24"/>
                                <w:szCs w:val="24"/>
                              </w:rPr>
                              <w:br/>
                            </w:r>
                            <w:r w:rsidR="004D7569" w:rsidRPr="003F4ABD">
                              <w:rPr>
                                <w:rFonts w:cs="Arial"/>
                                <w:b w:val="0"/>
                                <w:color w:val="auto"/>
                                <w:sz w:val="24"/>
                                <w:szCs w:val="24"/>
                              </w:rPr>
                              <w:t>West Cornwall Hospital</w:t>
                            </w:r>
                            <w:r w:rsidR="004D7569">
                              <w:rPr>
                                <w:rFonts w:cs="Arial"/>
                                <w:b w:val="0"/>
                                <w:color w:val="auto"/>
                                <w:sz w:val="24"/>
                                <w:szCs w:val="24"/>
                              </w:rPr>
                              <w:br/>
                            </w:r>
                            <w:r w:rsidR="004D7569" w:rsidRPr="003F4ABD">
                              <w:rPr>
                                <w:rFonts w:cs="Arial"/>
                                <w:b w:val="0"/>
                                <w:color w:val="auto"/>
                                <w:sz w:val="24"/>
                                <w:szCs w:val="24"/>
                              </w:rPr>
                              <w:t>St Clare Street</w:t>
                            </w:r>
                            <w:r w:rsidR="004D7569">
                              <w:rPr>
                                <w:rFonts w:cs="Arial"/>
                                <w:b w:val="0"/>
                                <w:color w:val="auto"/>
                                <w:sz w:val="24"/>
                                <w:szCs w:val="24"/>
                              </w:rPr>
                              <w:br/>
                            </w:r>
                            <w:r w:rsidR="004D7569" w:rsidRPr="003F4ABD">
                              <w:rPr>
                                <w:rFonts w:cs="Arial"/>
                                <w:b w:val="0"/>
                                <w:color w:val="auto"/>
                                <w:sz w:val="24"/>
                                <w:szCs w:val="24"/>
                              </w:rPr>
                              <w:t>Penzance</w:t>
                            </w:r>
                            <w:r w:rsidR="004D7569">
                              <w:rPr>
                                <w:rFonts w:cs="Arial"/>
                                <w:b w:val="0"/>
                                <w:color w:val="auto"/>
                                <w:sz w:val="24"/>
                                <w:szCs w:val="24"/>
                              </w:rPr>
                              <w:br/>
                            </w:r>
                            <w:r w:rsidR="004D7569" w:rsidRPr="003F4ABD">
                              <w:rPr>
                                <w:rFonts w:cs="Arial"/>
                                <w:b w:val="0"/>
                                <w:color w:val="auto"/>
                                <w:sz w:val="24"/>
                                <w:szCs w:val="24"/>
                              </w:rPr>
                              <w:t xml:space="preserve">Cornwall </w:t>
                            </w:r>
                            <w:r w:rsidR="004D7569">
                              <w:rPr>
                                <w:rFonts w:cs="Arial"/>
                                <w:b w:val="0"/>
                                <w:color w:val="auto"/>
                                <w:sz w:val="24"/>
                                <w:szCs w:val="24"/>
                              </w:rPr>
                              <w:br/>
                            </w:r>
                            <w:r w:rsidR="004D7569" w:rsidRPr="003F4ABD">
                              <w:rPr>
                                <w:rFonts w:cs="Arial"/>
                                <w:b w:val="0"/>
                                <w:color w:val="auto"/>
                                <w:sz w:val="24"/>
                                <w:szCs w:val="24"/>
                              </w:rPr>
                              <w:t>TR18 2PF</w:t>
                            </w:r>
                            <w:r w:rsidR="004D7569" w:rsidRPr="007950C9">
                              <w:rPr>
                                <w:rFonts w:cs="Arial"/>
                                <w:b w:val="0"/>
                                <w:color w:val="000000"/>
                                <w:sz w:val="24"/>
                                <w:szCs w:val="24"/>
                              </w:rPr>
                              <w:t xml:space="preserve"> </w:t>
                            </w:r>
                          </w:p>
                          <w:p w14:paraId="35B6CE91" w14:textId="78C15944" w:rsidR="00E37381" w:rsidRPr="007950C9" w:rsidRDefault="00E37381" w:rsidP="004D7569">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EF8C8" id="_x0000_t202" coordsize="21600,21600" o:spt="202" path="m,l,21600r21600,l21600,xe">
                <v:stroke joinstyle="miter"/>
                <v:path gradientshapeok="t" o:connecttype="rect"/>
              </v:shapetype>
              <v:shape id="Text Box 3" o:spid="_x0000_s1026" type="#_x0000_t202" style="position:absolute;margin-left:286.8pt;margin-top:1.25pt;width:222pt;height:1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" filled="f" stroked="f">
                <o:lock v:ext="edit" aspectratio="t"/>
                <v:textbox inset="0,0,0,0">
                  <w:txbxContent>
                    <w:p w14:paraId="2C8A8E73" w14:textId="77777777" w:rsidR="004D7569" w:rsidRDefault="00E37381" w:rsidP="004D7569">
                      <w:pPr>
                        <w:pStyle w:val="Heading2"/>
                        <w:spacing w:line="360" w:lineRule="auto"/>
                        <w:ind w:right="45"/>
                        <w:rPr>
                          <w:rFonts w:cs="Arial"/>
                          <w:b w:val="0"/>
                          <w:color w:val="000000"/>
                          <w:sz w:val="24"/>
                          <w:szCs w:val="24"/>
                        </w:rPr>
                      </w:pPr>
                      <w:r w:rsidRPr="007950C9">
                        <w:rPr>
                          <w:rFonts w:cs="Arial"/>
                          <w:color w:val="auto"/>
                          <w:sz w:val="24"/>
                          <w:szCs w:val="24"/>
                        </w:rPr>
                        <w:t>[Insert Dept]</w:t>
                      </w:r>
                      <w:r>
                        <w:rPr>
                          <w:rFonts w:cs="Arial"/>
                          <w:color w:val="auto"/>
                          <w:sz w:val="24"/>
                          <w:szCs w:val="24"/>
                        </w:rPr>
                        <w:br/>
                      </w:r>
                      <w:r w:rsidR="004D7569" w:rsidRPr="003F4ABD">
                        <w:rPr>
                          <w:rFonts w:cs="Arial"/>
                          <w:b w:val="0"/>
                          <w:color w:val="auto"/>
                          <w:sz w:val="24"/>
                          <w:szCs w:val="24"/>
                        </w:rPr>
                        <w:t>West Cornwall Hospital</w:t>
                      </w:r>
                      <w:r w:rsidR="004D7569">
                        <w:rPr>
                          <w:rFonts w:cs="Arial"/>
                          <w:b w:val="0"/>
                          <w:color w:val="auto"/>
                          <w:sz w:val="24"/>
                          <w:szCs w:val="24"/>
                        </w:rPr>
                        <w:br/>
                      </w:r>
                      <w:r w:rsidR="004D7569" w:rsidRPr="003F4ABD">
                        <w:rPr>
                          <w:rFonts w:cs="Arial"/>
                          <w:b w:val="0"/>
                          <w:color w:val="auto"/>
                          <w:sz w:val="24"/>
                          <w:szCs w:val="24"/>
                        </w:rPr>
                        <w:t>St Clare Street</w:t>
                      </w:r>
                      <w:r w:rsidR="004D7569">
                        <w:rPr>
                          <w:rFonts w:cs="Arial"/>
                          <w:b w:val="0"/>
                          <w:color w:val="auto"/>
                          <w:sz w:val="24"/>
                          <w:szCs w:val="24"/>
                        </w:rPr>
                        <w:br/>
                      </w:r>
                      <w:r w:rsidR="004D7569" w:rsidRPr="003F4ABD">
                        <w:rPr>
                          <w:rFonts w:cs="Arial"/>
                          <w:b w:val="0"/>
                          <w:color w:val="auto"/>
                          <w:sz w:val="24"/>
                          <w:szCs w:val="24"/>
                        </w:rPr>
                        <w:t>Penzance</w:t>
                      </w:r>
                      <w:r w:rsidR="004D7569">
                        <w:rPr>
                          <w:rFonts w:cs="Arial"/>
                          <w:b w:val="0"/>
                          <w:color w:val="auto"/>
                          <w:sz w:val="24"/>
                          <w:szCs w:val="24"/>
                        </w:rPr>
                        <w:br/>
                      </w:r>
                      <w:r w:rsidR="004D7569" w:rsidRPr="003F4ABD">
                        <w:rPr>
                          <w:rFonts w:cs="Arial"/>
                          <w:b w:val="0"/>
                          <w:color w:val="auto"/>
                          <w:sz w:val="24"/>
                          <w:szCs w:val="24"/>
                        </w:rPr>
                        <w:t xml:space="preserve">Cornwall </w:t>
                      </w:r>
                      <w:r w:rsidR="004D7569">
                        <w:rPr>
                          <w:rFonts w:cs="Arial"/>
                          <w:b w:val="0"/>
                          <w:color w:val="auto"/>
                          <w:sz w:val="24"/>
                          <w:szCs w:val="24"/>
                        </w:rPr>
                        <w:br/>
                      </w:r>
                      <w:r w:rsidR="004D7569" w:rsidRPr="003F4ABD">
                        <w:rPr>
                          <w:rFonts w:cs="Arial"/>
                          <w:b w:val="0"/>
                          <w:color w:val="auto"/>
                          <w:sz w:val="24"/>
                          <w:szCs w:val="24"/>
                        </w:rPr>
                        <w:t>TR18 2PF</w:t>
                      </w:r>
                      <w:r w:rsidR="004D7569" w:rsidRPr="007950C9">
                        <w:rPr>
                          <w:rFonts w:cs="Arial"/>
                          <w:b w:val="0"/>
                          <w:color w:val="000000"/>
                          <w:sz w:val="24"/>
                          <w:szCs w:val="24"/>
                        </w:rPr>
                        <w:t xml:space="preserve"> </w:t>
                      </w:r>
                    </w:p>
                    <w:p w14:paraId="35B6CE91" w14:textId="78C15944" w:rsidR="00E37381" w:rsidRPr="007950C9" w:rsidRDefault="00E37381" w:rsidP="004D7569">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v:textbox>
              </v:shape>
            </w:pict>
          </mc:Fallback>
        </mc:AlternateContent>
      </w:r>
      <w:r w:rsidR="00FC658E">
        <w:rPr>
          <w:noProof/>
          <w:lang w:eastAsia="en-GB"/>
        </w:rPr>
        <mc:AlternateContent>
          <mc:Choice Requires="wps">
            <w:drawing>
              <wp:anchor distT="0" distB="0" distL="114300" distR="114300" simplePos="0" relativeHeight="251659264" behindDoc="0" locked="0" layoutInCell="1" allowOverlap="1" wp14:anchorId="374C5E71" wp14:editId="14796AF4">
                <wp:simplePos x="0" y="0"/>
                <wp:positionH relativeFrom="margin">
                  <wp:align>left</wp:align>
                </wp:positionH>
                <wp:positionV relativeFrom="paragraph">
                  <wp:posOffset>27940</wp:posOffset>
                </wp:positionV>
                <wp:extent cx="2314575" cy="1774825"/>
                <wp:effectExtent l="0" t="0" r="9525" b="15875"/>
                <wp:wrapNone/>
                <wp:docPr id="1100284528" name="Text Box 1100284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314575" cy="177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C5E71" id="Text Box 1100284528" o:spid="_x0000_s1027" type="#_x0000_t202" style="position:absolute;margin-left:0;margin-top:2.2pt;width:182.25pt;height:13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" filled="f" stroked="f">
                <o:lock v:ext="edit" aspectratio="t"/>
                <v:textbox inset="0,0,0,0">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v:textbox>
                <w10:wrap anchorx="margin"/>
              </v:shape>
            </w:pict>
          </mc:Fallback>
        </mc:AlternateContent>
      </w:r>
    </w:p>
    <w:p w14:paraId="16743AF0" w14:textId="77777777" w:rsidR="00B867D8" w:rsidRPr="00214F90" w:rsidRDefault="00B867D8" w:rsidP="00B867D8">
      <w:pPr>
        <w:pStyle w:val="Title"/>
        <w:contextualSpacing w:val="0"/>
        <w:rPr>
          <w:rFonts w:ascii="Arial" w:hAnsi="Arial" w:cs="Arial"/>
          <w:b w:val="0"/>
          <w:bCs/>
          <w:sz w:val="24"/>
          <w:szCs w:val="24"/>
        </w:rPr>
      </w:pPr>
      <w:r w:rsidRPr="001A671E">
        <w:rPr>
          <w:rFonts w:ascii="Arial" w:hAnsi="Arial" w:cs="Arial"/>
          <w:b w:val="0"/>
          <w:bCs/>
          <w:sz w:val="24"/>
          <w:szCs w:val="24"/>
        </w:rPr>
        <w:t xml:space="preserve">Dear </w:t>
      </w:r>
      <w:r w:rsidRPr="00214F90">
        <w:rPr>
          <w:rFonts w:ascii="Arial" w:hAnsi="Arial" w:cs="Arial"/>
          <w:b w:val="0"/>
          <w:bCs/>
          <w:sz w:val="24"/>
          <w:szCs w:val="24"/>
        </w:rPr>
        <w:t>XX</w:t>
      </w:r>
    </w:p>
    <w:p w14:paraId="0405D7F1" w14:textId="77777777" w:rsidR="00B867D8" w:rsidRDefault="00B867D8" w:rsidP="00B867D8">
      <w:pPr>
        <w:pStyle w:val="Title"/>
        <w:contextualSpacing w:val="0"/>
        <w:rPr>
          <w:rFonts w:ascii="Arial" w:hAnsi="Arial" w:cs="Arial"/>
          <w:sz w:val="24"/>
          <w:szCs w:val="24"/>
        </w:rPr>
      </w:pPr>
    </w:p>
    <w:p w14:paraId="6F39E85A" w14:textId="77777777" w:rsidR="00B867D8" w:rsidRDefault="00B867D8" w:rsidP="00B867D8">
      <w:pPr>
        <w:pStyle w:val="Title"/>
        <w:contextualSpacing w:val="0"/>
        <w:rPr>
          <w:rFonts w:ascii="Arial" w:hAnsi="Arial" w:cs="Arial"/>
          <w:sz w:val="24"/>
          <w:szCs w:val="24"/>
        </w:rPr>
      </w:pPr>
      <w:r w:rsidRPr="001A671E">
        <w:rPr>
          <w:rFonts w:ascii="Arial" w:hAnsi="Arial" w:cs="Arial"/>
          <w:sz w:val="24"/>
          <w:szCs w:val="24"/>
        </w:rPr>
        <w:t>Title of letter (less than 70 characters)</w:t>
      </w:r>
    </w:p>
    <w:p w14:paraId="1B93C08E" w14:textId="77777777" w:rsidR="00B867D8" w:rsidRPr="00F81425" w:rsidRDefault="00B867D8" w:rsidP="00B867D8">
      <w:pPr>
        <w:spacing w:after="0" w:line="360" w:lineRule="auto"/>
      </w:pPr>
    </w:p>
    <w:p w14:paraId="0E4EC4CE"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Before writing your letter, familiarise yourself with our </w:t>
      </w:r>
      <w:hyperlink r:id="rId11" w:anchor="L" w:history="1">
        <w:r w:rsidRPr="00EF1739">
          <w:rPr>
            <w:rStyle w:val="Hyperlink"/>
            <w:rFonts w:ascii="Arial" w:hAnsi="Arial" w:cs="Arial"/>
            <w:sz w:val="24"/>
            <w:szCs w:val="24"/>
          </w:rPr>
          <w:t>A-Z House Style</w:t>
        </w:r>
      </w:hyperlink>
      <w:r w:rsidRPr="001A671E">
        <w:rPr>
          <w:rFonts w:ascii="Arial" w:hAnsi="Arial" w:cs="Arial"/>
          <w:sz w:val="24"/>
          <w:szCs w:val="24"/>
        </w:rPr>
        <w:t xml:space="preserve">. All writing under the Trust identity, whether online or offline, should be consistent with this style. This includes dates, times, job titles. There should be no acronyms in your copy. </w:t>
      </w:r>
    </w:p>
    <w:p w14:paraId="7EE0D5AB" w14:textId="77777777" w:rsidR="00B867D8" w:rsidRPr="001A671E" w:rsidRDefault="00B867D8" w:rsidP="00B867D8">
      <w:pPr>
        <w:spacing w:after="0" w:line="360" w:lineRule="auto"/>
        <w:rPr>
          <w:rFonts w:ascii="Arial" w:hAnsi="Arial" w:cs="Arial"/>
          <w:sz w:val="24"/>
          <w:szCs w:val="24"/>
        </w:rPr>
      </w:pPr>
    </w:p>
    <w:p w14:paraId="1272023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When copying and pasting content to this letter, please use the keep text only function to retain the approved accessibility and branding format. </w:t>
      </w:r>
    </w:p>
    <w:p w14:paraId="3ACC1D59" w14:textId="77777777" w:rsidR="00B867D8" w:rsidRPr="001A671E" w:rsidRDefault="00B867D8" w:rsidP="00B867D8">
      <w:pPr>
        <w:spacing w:after="0" w:line="360" w:lineRule="auto"/>
        <w:rPr>
          <w:rFonts w:ascii="Arial" w:hAnsi="Arial" w:cs="Arial"/>
          <w:sz w:val="24"/>
          <w:szCs w:val="24"/>
        </w:rPr>
      </w:pPr>
    </w:p>
    <w:p w14:paraId="438EB49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When you have finished writing your letter, check your content against the accessibility and branding checklist.</w:t>
      </w:r>
    </w:p>
    <w:p w14:paraId="54B3468B" w14:textId="77777777" w:rsidR="00B867D8" w:rsidRPr="001A671E" w:rsidRDefault="00B867D8" w:rsidP="00B867D8">
      <w:pPr>
        <w:spacing w:after="0" w:line="360" w:lineRule="auto"/>
        <w:rPr>
          <w:rFonts w:ascii="Arial" w:hAnsi="Arial" w:cs="Arial"/>
          <w:sz w:val="24"/>
          <w:szCs w:val="24"/>
        </w:rPr>
      </w:pPr>
    </w:p>
    <w:p w14:paraId="7CA63116"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Yours sincerely / faithfully</w:t>
      </w:r>
    </w:p>
    <w:p w14:paraId="7B86DE2F" w14:textId="77777777" w:rsidR="00B867D8" w:rsidRDefault="00B867D8" w:rsidP="00B867D8">
      <w:pPr>
        <w:spacing w:after="0" w:line="360" w:lineRule="auto"/>
        <w:rPr>
          <w:rFonts w:ascii="Arial" w:hAnsi="Arial" w:cs="Arial"/>
          <w:sz w:val="24"/>
          <w:szCs w:val="24"/>
        </w:rPr>
      </w:pPr>
    </w:p>
    <w:p w14:paraId="0006A152"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Name of team or author</w:t>
      </w:r>
    </w:p>
    <w:p w14:paraId="19677E2A"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Team name</w:t>
      </w:r>
    </w:p>
    <w:p w14:paraId="325FCDA7" w14:textId="77777777" w:rsidR="00B867D8" w:rsidRPr="001A671E" w:rsidRDefault="00B867D8" w:rsidP="00B867D8">
      <w:pPr>
        <w:spacing w:after="0" w:line="360" w:lineRule="auto"/>
        <w:rPr>
          <w:rFonts w:ascii="Arial" w:hAnsi="Arial" w:cs="Arial"/>
          <w:sz w:val="24"/>
          <w:szCs w:val="24"/>
        </w:rPr>
      </w:pPr>
      <w:r w:rsidRPr="001A671E">
        <w:rPr>
          <w:rFonts w:ascii="Arial" w:hAnsi="Arial" w:cs="Arial"/>
          <w:sz w:val="24"/>
          <w:szCs w:val="24"/>
        </w:rPr>
        <w:t>Enc</w:t>
      </w:r>
    </w:p>
    <w:p w14:paraId="12D7745C" w14:textId="77777777" w:rsidR="0014799B" w:rsidRPr="00E37381" w:rsidRDefault="0014799B" w:rsidP="00E37381">
      <w:pPr>
        <w:widowControl w:val="0"/>
        <w:spacing w:after="0" w:line="360" w:lineRule="auto"/>
        <w:rPr>
          <w:rFonts w:ascii="Arial" w:eastAsiaTheme="majorEastAsia" w:hAnsi="Arial" w:cstheme="majorBidi"/>
          <w:bCs/>
          <w:sz w:val="24"/>
          <w:szCs w:val="24"/>
        </w:rPr>
      </w:pPr>
    </w:p>
    <w:sectPr w:rsidR="0014799B" w:rsidRPr="00E37381" w:rsidSect="0092674C">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93160" w14:textId="77777777" w:rsidR="00001B43" w:rsidRDefault="00001B43" w:rsidP="009726AA">
      <w:pPr>
        <w:spacing w:after="0" w:line="240" w:lineRule="auto"/>
      </w:pPr>
      <w:r>
        <w:separator/>
      </w:r>
    </w:p>
  </w:endnote>
  <w:endnote w:type="continuationSeparator" w:id="0">
    <w:p w14:paraId="43CF78CE" w14:textId="77777777" w:rsidR="00001B43" w:rsidRDefault="00001B43"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CCF1" w14:textId="77777777" w:rsidR="005F40CB" w:rsidRDefault="005F4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F8466CE" w14:textId="56A4E050" w:rsidR="0014799B" w:rsidRDefault="0014799B">
        <w:pPr>
          <w:pStyle w:val="Footer"/>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76D5365A" w:rsidR="00C91B2D" w:rsidRPr="00A863A6" w:rsidRDefault="00A02CD3" w:rsidP="005F40CB">
    <w:pPr>
      <w:pStyle w:val="Footer"/>
      <w:tabs>
        <w:tab w:val="clear" w:pos="4513"/>
        <w:tab w:val="clear" w:pos="9026"/>
      </w:tabs>
      <w:ind w:left="-1134" w:right="-1134"/>
    </w:pPr>
    <w:r>
      <w:rPr>
        <w:noProof/>
      </w:rPr>
      <w:drawing>
        <wp:inline distT="0" distB="0" distL="0" distR="0" wp14:anchorId="01D292C4" wp14:editId="64014A1C">
          <wp:extent cx="7531200" cy="1184400"/>
          <wp:effectExtent l="0" t="0" r="0" b="0"/>
          <wp:docPr id="1370437575" name="Picture 5"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37575" name="Picture 5"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200" cy="1184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557A4" w14:textId="77777777" w:rsidR="00001B43" w:rsidRDefault="00001B43" w:rsidP="009726AA">
      <w:pPr>
        <w:spacing w:after="0" w:line="240" w:lineRule="auto"/>
      </w:pPr>
      <w:r>
        <w:separator/>
      </w:r>
    </w:p>
  </w:footnote>
  <w:footnote w:type="continuationSeparator" w:id="0">
    <w:p w14:paraId="627A9C09" w14:textId="77777777" w:rsidR="00001B43" w:rsidRDefault="00001B43"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888E" w14:textId="77777777" w:rsidR="005F40CB" w:rsidRDefault="005F4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DED31" w14:textId="77777777" w:rsidR="005F40CB" w:rsidRDefault="005F4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42004BDB">
          <wp:extent cx="7590177" cy="1495035"/>
          <wp:effectExtent l="0" t="0" r="4445" b="3810"/>
          <wp:docPr id="108478620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87EFE"/>
    <w:multiLevelType w:val="hybridMultilevel"/>
    <w:tmpl w:val="D82A4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F5AEA"/>
    <w:multiLevelType w:val="hybridMultilevel"/>
    <w:tmpl w:val="3E48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A44F0"/>
    <w:multiLevelType w:val="hybridMultilevel"/>
    <w:tmpl w:val="F91E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4A2235C7"/>
    <w:multiLevelType w:val="hybridMultilevel"/>
    <w:tmpl w:val="BA6AF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2"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74F231FB"/>
    <w:multiLevelType w:val="hybridMultilevel"/>
    <w:tmpl w:val="E50815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7"/>
  </w:num>
  <w:num w:numId="3" w16cid:durableId="1381636141">
    <w:abstractNumId w:val="12"/>
  </w:num>
  <w:num w:numId="4" w16cid:durableId="1161585893">
    <w:abstractNumId w:val="10"/>
  </w:num>
  <w:num w:numId="5" w16cid:durableId="1638531405">
    <w:abstractNumId w:val="15"/>
  </w:num>
  <w:num w:numId="6" w16cid:durableId="1662156009">
    <w:abstractNumId w:val="6"/>
  </w:num>
  <w:num w:numId="7" w16cid:durableId="411973245">
    <w:abstractNumId w:val="13"/>
  </w:num>
  <w:num w:numId="8" w16cid:durableId="1246888">
    <w:abstractNumId w:val="8"/>
  </w:num>
  <w:num w:numId="9" w16cid:durableId="1148747738">
    <w:abstractNumId w:val="11"/>
  </w:num>
  <w:num w:numId="10" w16cid:durableId="625235797">
    <w:abstractNumId w:val="1"/>
  </w:num>
  <w:num w:numId="11" w16cid:durableId="302345029">
    <w:abstractNumId w:val="17"/>
  </w:num>
  <w:num w:numId="12" w16cid:durableId="1925917921">
    <w:abstractNumId w:val="18"/>
  </w:num>
  <w:num w:numId="13" w16cid:durableId="1710759397">
    <w:abstractNumId w:val="16"/>
  </w:num>
  <w:num w:numId="14" w16cid:durableId="1492791553">
    <w:abstractNumId w:val="2"/>
  </w:num>
  <w:num w:numId="15" w16cid:durableId="975337207">
    <w:abstractNumId w:val="14"/>
  </w:num>
  <w:num w:numId="16" w16cid:durableId="1657805654">
    <w:abstractNumId w:val="9"/>
  </w:num>
  <w:num w:numId="17" w16cid:durableId="1836652309">
    <w:abstractNumId w:val="4"/>
  </w:num>
  <w:num w:numId="18" w16cid:durableId="838353916">
    <w:abstractNumId w:val="5"/>
  </w:num>
  <w:num w:numId="19" w16cid:durableId="497116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0FDD"/>
    <w:rsid w:val="00001B43"/>
    <w:rsid w:val="000077F0"/>
    <w:rsid w:val="00007DCF"/>
    <w:rsid w:val="00051E46"/>
    <w:rsid w:val="00093F4A"/>
    <w:rsid w:val="00094359"/>
    <w:rsid w:val="00094C56"/>
    <w:rsid w:val="000A7981"/>
    <w:rsid w:val="000B6510"/>
    <w:rsid w:val="000C03AB"/>
    <w:rsid w:val="000D3A8D"/>
    <w:rsid w:val="000E0510"/>
    <w:rsid w:val="00112052"/>
    <w:rsid w:val="0013374A"/>
    <w:rsid w:val="001340E2"/>
    <w:rsid w:val="0014799B"/>
    <w:rsid w:val="0018138E"/>
    <w:rsid w:val="00183665"/>
    <w:rsid w:val="00192C44"/>
    <w:rsid w:val="001A671E"/>
    <w:rsid w:val="001B4BE4"/>
    <w:rsid w:val="001D2011"/>
    <w:rsid w:val="001D6057"/>
    <w:rsid w:val="001F10B4"/>
    <w:rsid w:val="00217897"/>
    <w:rsid w:val="00244777"/>
    <w:rsid w:val="002627C9"/>
    <w:rsid w:val="00270CE2"/>
    <w:rsid w:val="002936B6"/>
    <w:rsid w:val="002B1BC8"/>
    <w:rsid w:val="002C283A"/>
    <w:rsid w:val="002C731C"/>
    <w:rsid w:val="002D4F92"/>
    <w:rsid w:val="002D7FE8"/>
    <w:rsid w:val="002E06FF"/>
    <w:rsid w:val="002F7BD4"/>
    <w:rsid w:val="003B71EA"/>
    <w:rsid w:val="00437EB0"/>
    <w:rsid w:val="00462467"/>
    <w:rsid w:val="00475D01"/>
    <w:rsid w:val="004C42FC"/>
    <w:rsid w:val="004D7569"/>
    <w:rsid w:val="005111F5"/>
    <w:rsid w:val="00516CD8"/>
    <w:rsid w:val="0057057A"/>
    <w:rsid w:val="005838FB"/>
    <w:rsid w:val="005B56E2"/>
    <w:rsid w:val="005F40CB"/>
    <w:rsid w:val="00603349"/>
    <w:rsid w:val="006551AE"/>
    <w:rsid w:val="00687307"/>
    <w:rsid w:val="006A1D8B"/>
    <w:rsid w:val="006B1905"/>
    <w:rsid w:val="006B4A14"/>
    <w:rsid w:val="006C5593"/>
    <w:rsid w:val="006D46C0"/>
    <w:rsid w:val="00726D12"/>
    <w:rsid w:val="007415DD"/>
    <w:rsid w:val="00763581"/>
    <w:rsid w:val="00793D39"/>
    <w:rsid w:val="007A49C8"/>
    <w:rsid w:val="007D1075"/>
    <w:rsid w:val="007E50C3"/>
    <w:rsid w:val="00837D88"/>
    <w:rsid w:val="00890492"/>
    <w:rsid w:val="008B42E3"/>
    <w:rsid w:val="008D58AB"/>
    <w:rsid w:val="008E1736"/>
    <w:rsid w:val="008E79EC"/>
    <w:rsid w:val="008F6810"/>
    <w:rsid w:val="008F70B4"/>
    <w:rsid w:val="0092674C"/>
    <w:rsid w:val="00947817"/>
    <w:rsid w:val="009726AA"/>
    <w:rsid w:val="009906D2"/>
    <w:rsid w:val="0099458F"/>
    <w:rsid w:val="009C1AF5"/>
    <w:rsid w:val="009E0ECA"/>
    <w:rsid w:val="00A02CD3"/>
    <w:rsid w:val="00A16A31"/>
    <w:rsid w:val="00A645D3"/>
    <w:rsid w:val="00A80F2F"/>
    <w:rsid w:val="00A86157"/>
    <w:rsid w:val="00A863A6"/>
    <w:rsid w:val="00A90226"/>
    <w:rsid w:val="00A92F95"/>
    <w:rsid w:val="00AC1B08"/>
    <w:rsid w:val="00AE19E2"/>
    <w:rsid w:val="00AF1AC0"/>
    <w:rsid w:val="00B0026D"/>
    <w:rsid w:val="00B10AE8"/>
    <w:rsid w:val="00B867D8"/>
    <w:rsid w:val="00BF2AAE"/>
    <w:rsid w:val="00C06619"/>
    <w:rsid w:val="00C21E37"/>
    <w:rsid w:val="00C80446"/>
    <w:rsid w:val="00C84888"/>
    <w:rsid w:val="00C91B2D"/>
    <w:rsid w:val="00CA14A4"/>
    <w:rsid w:val="00CA2F61"/>
    <w:rsid w:val="00CE293A"/>
    <w:rsid w:val="00CE61C6"/>
    <w:rsid w:val="00CF2A81"/>
    <w:rsid w:val="00CF5271"/>
    <w:rsid w:val="00D006AA"/>
    <w:rsid w:val="00D81126"/>
    <w:rsid w:val="00DF0916"/>
    <w:rsid w:val="00E06CB0"/>
    <w:rsid w:val="00E10CE7"/>
    <w:rsid w:val="00E113E0"/>
    <w:rsid w:val="00E17D02"/>
    <w:rsid w:val="00E21D1C"/>
    <w:rsid w:val="00E274C8"/>
    <w:rsid w:val="00E37381"/>
    <w:rsid w:val="00E73CB8"/>
    <w:rsid w:val="00ED78AD"/>
    <w:rsid w:val="00F0003A"/>
    <w:rsid w:val="00F2064C"/>
    <w:rsid w:val="00F25A82"/>
    <w:rsid w:val="00F274E3"/>
    <w:rsid w:val="00F36CAD"/>
    <w:rsid w:val="00F57BE1"/>
    <w:rsid w:val="00F75DE5"/>
    <w:rsid w:val="00FA0FE8"/>
    <w:rsid w:val="00FC2B3B"/>
    <w:rsid w:val="00FC2FF3"/>
    <w:rsid w:val="00FC658E"/>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1479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paragraph" w:styleId="Heading3">
    <w:name w:val="heading 3"/>
    <w:basedOn w:val="Normal"/>
    <w:next w:val="Normal"/>
    <w:link w:val="Heading3Char"/>
    <w:uiPriority w:val="9"/>
    <w:semiHidden/>
    <w:unhideWhenUsed/>
    <w:qFormat/>
    <w:rsid w:val="001479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5271"/>
    <w:rPr>
      <w:color w:val="808080"/>
    </w:rPr>
  </w:style>
  <w:style w:type="character" w:customStyle="1" w:styleId="Heading1Char">
    <w:name w:val="Heading 1 Char"/>
    <w:basedOn w:val="DefaultParagraphFont"/>
    <w:link w:val="Heading1"/>
    <w:uiPriority w:val="9"/>
    <w:rsid w:val="0014799B"/>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14799B"/>
    <w:rPr>
      <w:rFonts w:asciiTheme="majorHAnsi" w:eastAsiaTheme="majorEastAsia" w:hAnsiTheme="majorHAnsi" w:cstheme="majorBidi"/>
      <w:color w:val="243F60" w:themeColor="accent1" w:themeShade="7F"/>
      <w:sz w:val="24"/>
      <w:szCs w:val="24"/>
      <w:lang w:eastAsia="en-US"/>
    </w:rPr>
  </w:style>
  <w:style w:type="table" w:customStyle="1" w:styleId="TableGrid1">
    <w:name w:val="Table Grid1"/>
    <w:basedOn w:val="TableNormal"/>
    <w:next w:val="TableGrid"/>
    <w:uiPriority w:val="59"/>
    <w:rsid w:val="001479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2674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306">
      <w:bodyDiv w:val="1"/>
      <w:marLeft w:val="0"/>
      <w:marRight w:val="0"/>
      <w:marTop w:val="0"/>
      <w:marBottom w:val="0"/>
      <w:divBdr>
        <w:top w:val="none" w:sz="0" w:space="0" w:color="auto"/>
        <w:left w:val="none" w:sz="0" w:space="0" w:color="auto"/>
        <w:bottom w:val="none" w:sz="0" w:space="0" w:color="auto"/>
        <w:right w:val="none" w:sz="0" w:space="0" w:color="auto"/>
      </w:divBdr>
    </w:div>
    <w:div w:id="197856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manual.nhs.uk/content/a-to-z-of-nhs-health-writ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EC4EB8632D447DB6063042027A1767"/>
        <w:category>
          <w:name w:val="General"/>
          <w:gallery w:val="placeholder"/>
        </w:category>
        <w:types>
          <w:type w:val="bbPlcHdr"/>
        </w:types>
        <w:behaviors>
          <w:behavior w:val="content"/>
        </w:behaviors>
        <w:guid w:val="{6D8F42AA-142F-4AF7-BDA8-2DE78F5FE788}"/>
      </w:docPartPr>
      <w:docPartBody>
        <w:p w:rsidR="00A52A25" w:rsidRDefault="00042887" w:rsidP="00042887">
          <w:pPr>
            <w:pStyle w:val="1DEC4EB8632D447DB6063042027A1767"/>
          </w:pPr>
          <w:r w:rsidRPr="004C068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87"/>
    <w:rsid w:val="00007DCF"/>
    <w:rsid w:val="00042887"/>
    <w:rsid w:val="002C731C"/>
    <w:rsid w:val="008F6810"/>
    <w:rsid w:val="00912AC7"/>
    <w:rsid w:val="0099458F"/>
    <w:rsid w:val="00A52A25"/>
    <w:rsid w:val="00C253E4"/>
    <w:rsid w:val="00C80446"/>
    <w:rsid w:val="00FA0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2887"/>
    <w:rPr>
      <w:color w:val="808080"/>
    </w:rPr>
  </w:style>
  <w:style w:type="paragraph" w:customStyle="1" w:styleId="1DEC4EB8632D447DB6063042027A1767">
    <w:name w:val="1DEC4EB8632D447DB6063042027A1767"/>
    <w:rsid w:val="00042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5d6ae9e-e2de-4d25-96f2-817a75100a2f" xsi:nil="true"/>
    <lcf76f155ced4ddcb4097134ff3c332f xmlns="343095ce-3402-4b71-a00b-c575f373647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D3B12110DA5E44186FAB6A0936A8B13" ma:contentTypeVersion="13" ma:contentTypeDescription="Create a new document." ma:contentTypeScope="" ma:versionID="b577ecf3c706b132134f6ed7fb62d088">
  <xsd:schema xmlns:xsd="http://www.w3.org/2001/XMLSchema" xmlns:xs="http://www.w3.org/2001/XMLSchema" xmlns:p="http://schemas.microsoft.com/office/2006/metadata/properties" xmlns:ns1="http://schemas.microsoft.com/sharepoint/v3" xmlns:ns2="343095ce-3402-4b71-a00b-c575f3736477" xmlns:ns3="65d6ae9e-e2de-4d25-96f2-817a75100a2f" targetNamespace="http://schemas.microsoft.com/office/2006/metadata/properties" ma:root="true" ma:fieldsID="f683ef7fe5ce14d9409b71e871bf8469" ns1:_="" ns2:_="" ns3:_="">
    <xsd:import namespace="http://schemas.microsoft.com/sharepoint/v3"/>
    <xsd:import namespace="343095ce-3402-4b71-a00b-c575f3736477"/>
    <xsd:import namespace="65d6ae9e-e2de-4d25-96f2-817a75100a2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095ce-3402-4b71-a00b-c575f37364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d6ae9e-e2de-4d25-96f2-817a75100a2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31a27af-8315-4518-892c-2acd74f2d8be}" ma:internalName="TaxCatchAll" ma:showField="CatchAllData" ma:web="65d6ae9e-e2de-4d25-96f2-817a75100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F79A1-E1BB-4D6C-BFD7-439B262660D3}">
  <ds:schemaRefs>
    <ds:schemaRef ds:uri="http://schemas.microsoft.com/office/2006/metadata/properties"/>
    <ds:schemaRef ds:uri="http://schemas.microsoft.com/office/infopath/2007/PartnerControls"/>
    <ds:schemaRef ds:uri="http://schemas.microsoft.com/sharepoint/v3"/>
    <ds:schemaRef ds:uri="65d6ae9e-e2de-4d25-96f2-817a75100a2f"/>
    <ds:schemaRef ds:uri="343095ce-3402-4b71-a00b-c575f3736477"/>
  </ds:schemaRefs>
</ds:datastoreItem>
</file>

<file path=customXml/itemProps2.xml><?xml version="1.0" encoding="utf-8"?>
<ds:datastoreItem xmlns:ds="http://schemas.openxmlformats.org/officeDocument/2006/customXml" ds:itemID="{DF84E9B6-BF58-495C-B866-4682BD73D9A7}">
  <ds:schemaRefs>
    <ds:schemaRef ds:uri="http://schemas.microsoft.com/sharepoint/v3/contenttype/forms"/>
  </ds:schemaRefs>
</ds:datastoreItem>
</file>

<file path=customXml/itemProps3.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customXml/itemProps4.xml><?xml version="1.0" encoding="utf-8"?>
<ds:datastoreItem xmlns:ds="http://schemas.openxmlformats.org/officeDocument/2006/customXml" ds:itemID="{2D86CC32-7A5C-441B-86D8-5FF6E1182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3095ce-3402-4b71-a00b-c575f3736477"/>
    <ds:schemaRef ds:uri="65d6ae9e-e2de-4d25-96f2-817a7510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RCHT_Letterhead_No_add_DLM_FINAL_2</Template>
  <TotalTime>1</TotalTime>
  <Pages>1</Pages>
  <Words>109</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Trust Letterhead Template - Royal Cornwall Hospital Treliske (site)</vt:lpstr>
    </vt:vector>
  </TitlesOfParts>
  <Company>Royal Cornwall Hospitals Trust</Company>
  <LinksUpToDate>false</LinksUpToDate>
  <CharactersWithSpaces>735</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Letterhead Template - Royal Cornwall Hospital Treliske (site)</dc:title>
  <dc:creator>lynsey.neave@nhs.net</dc:creator>
  <cp:lastModifiedBy>KENT, Demi Louise (ROYAL CORNWALL HOSPITALS NHS TRUST)</cp:lastModifiedBy>
  <cp:revision>3</cp:revision>
  <dcterms:created xsi:type="dcterms:W3CDTF">2026-04-22T10:32:00Z</dcterms:created>
  <dcterms:modified xsi:type="dcterms:W3CDTF">2026-04-22T12:57:00Z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0x0101009D3B12110DA5E44186FAB6A0936A8B13</vt:lpwstr>
  </property>
  <property fmtid="{D5CDD505-2E9C-101B-9397-08002B2CF9AE}" pid="3" name="MediaServiceImageTags">
    <vt:lpwstr/>
  </property>
</Properties>
</file>