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3DB4" w14:textId="40A29DE8" w:rsidR="00E37381" w:rsidRDefault="00FC658E" w:rsidP="00B867D8">
      <w:pPr>
        <w:spacing w:before="3240" w:after="0" w:line="240" w:lineRule="auto"/>
        <w:rPr>
          <w:rFonts w:ascii="Arial" w:eastAsiaTheme="majorEastAsia" w:hAnsi="Arial" w:cstheme="majorBidi"/>
          <w:b/>
          <w:sz w:val="32"/>
          <w:szCs w:val="56"/>
        </w:rPr>
      </w:pPr>
      <w:r>
        <w:rPr>
          <w:noProof/>
          <w:lang w:eastAsia="en-GB"/>
        </w:rPr>
        <mc:AlternateContent>
          <mc:Choice Requires="wps">
            <w:drawing>
              <wp:anchor distT="0" distB="0" distL="114300" distR="114300" simplePos="0" relativeHeight="251659264" behindDoc="0" locked="0" layoutInCell="1" allowOverlap="1" wp14:anchorId="374C5E71" wp14:editId="6568210B">
                <wp:simplePos x="0" y="0"/>
                <wp:positionH relativeFrom="margin">
                  <wp:align>left</wp:align>
                </wp:positionH>
                <wp:positionV relativeFrom="paragraph">
                  <wp:posOffset>27940</wp:posOffset>
                </wp:positionV>
                <wp:extent cx="2314575" cy="1774825"/>
                <wp:effectExtent l="0" t="0" r="9525" b="15875"/>
                <wp:wrapNone/>
                <wp:docPr id="1100284528" name="Text Box 1100284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314575" cy="177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C5E71" id="_x0000_t202" coordsize="21600,21600" o:spt="202" path="m,l,21600r21600,l21600,xe">
                <v:stroke joinstyle="miter"/>
                <v:path gradientshapeok="t" o:connecttype="rect"/>
              </v:shapetype>
              <v:shape id="Text Box 1100284528" o:spid="_x0000_s1026" type="#_x0000_t202" style="position:absolute;margin-left:0;margin-top:2.2pt;width:182.25pt;height:13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" filled="f" stroked="f">
                <o:lock v:ext="edit" aspectratio="t"/>
                <v:textbox inset="0,0,0,0">
                  <w:txbxContent>
                    <w:p w14:paraId="292B280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Mr A.N. Individual</w:t>
                      </w:r>
                    </w:p>
                    <w:p w14:paraId="0DD9F2BF"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12 Somewhere Avenue</w:t>
                      </w:r>
                    </w:p>
                    <w:p w14:paraId="62CC8536" w14:textId="77777777" w:rsidR="00E37381" w:rsidRDefault="00E37381" w:rsidP="00E37381">
                      <w:pPr>
                        <w:spacing w:after="0" w:line="360" w:lineRule="auto"/>
                        <w:rPr>
                          <w:rFonts w:ascii="Arial" w:hAnsi="Arial" w:cs="Arial"/>
                          <w:sz w:val="24"/>
                          <w:szCs w:val="24"/>
                        </w:rPr>
                      </w:pPr>
                      <w:r w:rsidRPr="00125832">
                        <w:rPr>
                          <w:rFonts w:ascii="Arial" w:hAnsi="Arial" w:cs="Arial"/>
                          <w:sz w:val="24"/>
                          <w:szCs w:val="24"/>
                        </w:rPr>
                        <w:t>Someplace</w:t>
                      </w:r>
                    </w:p>
                    <w:p w14:paraId="6E97B2F4" w14:textId="7475B5CE" w:rsidR="00E37381" w:rsidRDefault="00E37381" w:rsidP="00E37381">
                      <w:pPr>
                        <w:spacing w:after="0" w:line="360" w:lineRule="auto"/>
                        <w:rPr>
                          <w:rFonts w:ascii="Arial" w:hAnsi="Arial" w:cs="Arial"/>
                          <w:sz w:val="24"/>
                          <w:szCs w:val="24"/>
                        </w:rPr>
                      </w:pPr>
                      <w:r w:rsidRPr="00125832">
                        <w:rPr>
                          <w:rFonts w:ascii="Arial" w:hAnsi="Arial" w:cs="Arial"/>
                          <w:sz w:val="24"/>
                          <w:szCs w:val="24"/>
                        </w:rPr>
                        <w:t>AB1 2CD</w:t>
                      </w:r>
                    </w:p>
                    <w:p w14:paraId="4CB92A0F" w14:textId="77777777" w:rsidR="00E37381" w:rsidRPr="00125832" w:rsidRDefault="00E37381" w:rsidP="00E37381">
                      <w:pPr>
                        <w:spacing w:after="0" w:line="360" w:lineRule="auto"/>
                        <w:rPr>
                          <w:rFonts w:ascii="Arial" w:hAnsi="Arial" w:cs="Arial"/>
                          <w:sz w:val="24"/>
                          <w:szCs w:val="24"/>
                        </w:rPr>
                      </w:pPr>
                    </w:p>
                    <w:p w14:paraId="768F5F2E" w14:textId="77777777" w:rsidR="00E37381" w:rsidRPr="00125832" w:rsidRDefault="00E37381" w:rsidP="00E37381">
                      <w:pPr>
                        <w:pStyle w:val="Addressheader"/>
                        <w:spacing w:line="360" w:lineRule="auto"/>
                      </w:pPr>
                      <w:r w:rsidRPr="00125832">
                        <w:t xml:space="preserve">Date: </w:t>
                      </w:r>
                      <w:sdt>
                        <w:sdtPr>
                          <w:id w:val="-55784585"/>
                          <w:placeholder>
                            <w:docPart w:val="1DEC4EB8632D447DB6063042027A1767"/>
                          </w:placeholder>
                          <w:showingPlcHdr/>
                          <w:date>
                            <w:dateFormat w:val="d MMMM yyyy"/>
                            <w:lid w:val="en-GB"/>
                            <w:storeMappedDataAs w:val="dateTime"/>
                            <w:calendar w:val="gregorian"/>
                          </w:date>
                        </w:sdtPr>
                        <w:sdtEndPr/>
                        <w:sdtContent>
                          <w:r w:rsidRPr="00125832">
                            <w:t>Click or tap to enter a date.</w:t>
                          </w:r>
                        </w:sdtContent>
                      </w:sdt>
                    </w:p>
                  </w:txbxContent>
                </v:textbox>
                <w10:wrap anchorx="margin"/>
              </v:shape>
            </w:pict>
          </mc:Fallback>
        </mc:AlternateContent>
      </w:r>
      <w:r w:rsidR="00B867D8">
        <w:rPr>
          <w:noProof/>
          <w:lang w:eastAsia="en-GB"/>
        </w:rPr>
        <mc:AlternateContent>
          <mc:Choice Requires="wps">
            <w:drawing>
              <wp:anchor distT="0" distB="0" distL="114300" distR="114300" simplePos="0" relativeHeight="251661312" behindDoc="0" locked="0" layoutInCell="1" allowOverlap="1" wp14:anchorId="2E3EF8C8" wp14:editId="2ABFA6DC">
                <wp:simplePos x="0" y="0"/>
                <wp:positionH relativeFrom="column">
                  <wp:posOffset>3642360</wp:posOffset>
                </wp:positionH>
                <wp:positionV relativeFrom="paragraph">
                  <wp:posOffset>15875</wp:posOffset>
                </wp:positionV>
                <wp:extent cx="2819400" cy="2095500"/>
                <wp:effectExtent l="0" t="0" r="0" b="0"/>
                <wp:wrapNone/>
                <wp:docPr id="3"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19400" cy="209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E2EE9" w14:textId="77777777" w:rsidR="00E37381" w:rsidRPr="0010482E" w:rsidRDefault="00E37381" w:rsidP="00E37381">
                            <w:pPr>
                              <w:pStyle w:val="Heading2"/>
                              <w:spacing w:line="360" w:lineRule="auto"/>
                              <w:ind w:right="45"/>
                              <w:rPr>
                                <w:rFonts w:cs="Arial"/>
                                <w:b w:val="0"/>
                                <w:color w:val="auto"/>
                                <w:sz w:val="24"/>
                                <w:szCs w:val="24"/>
                              </w:rPr>
                            </w:pPr>
                            <w:r w:rsidRPr="007950C9">
                              <w:rPr>
                                <w:rFonts w:cs="Arial"/>
                                <w:color w:val="auto"/>
                                <w:sz w:val="24"/>
                                <w:szCs w:val="24"/>
                              </w:rPr>
                              <w:t>[Insert Dept]</w:t>
                            </w:r>
                            <w:r>
                              <w:rPr>
                                <w:rFonts w:cs="Arial"/>
                                <w:color w:val="auto"/>
                                <w:sz w:val="24"/>
                                <w:szCs w:val="24"/>
                              </w:rPr>
                              <w:br/>
                            </w:r>
                            <w:r w:rsidRPr="0010482E">
                              <w:rPr>
                                <w:rFonts w:cs="Arial"/>
                                <w:b w:val="0"/>
                                <w:color w:val="auto"/>
                                <w:sz w:val="24"/>
                                <w:szCs w:val="24"/>
                              </w:rPr>
                              <w:t>Royal Cornwall Hospital</w:t>
                            </w:r>
                          </w:p>
                          <w:p w14:paraId="4F2A6E1F" w14:textId="77777777" w:rsidR="00E37381" w:rsidRPr="0010482E" w:rsidRDefault="00E37381" w:rsidP="00E37381">
                            <w:pPr>
                              <w:pStyle w:val="Heading2"/>
                              <w:spacing w:line="360" w:lineRule="auto"/>
                              <w:ind w:right="45"/>
                              <w:rPr>
                                <w:rFonts w:cs="Arial"/>
                                <w:b w:val="0"/>
                                <w:color w:val="auto"/>
                                <w:sz w:val="24"/>
                                <w:szCs w:val="24"/>
                              </w:rPr>
                            </w:pPr>
                            <w:bookmarkStart w:id="0" w:name="_Hlk139534725"/>
                            <w:r w:rsidRPr="0010482E">
                              <w:rPr>
                                <w:rFonts w:cs="Arial"/>
                                <w:b w:val="0"/>
                                <w:color w:val="auto"/>
                                <w:sz w:val="24"/>
                                <w:szCs w:val="24"/>
                              </w:rPr>
                              <w:t>Truro</w:t>
                            </w:r>
                          </w:p>
                          <w:bookmarkEnd w:id="0"/>
                          <w:p w14:paraId="29CF6E0F" w14:textId="77777777" w:rsidR="00E37381" w:rsidRPr="0010482E" w:rsidRDefault="00E37381" w:rsidP="00E37381">
                            <w:pPr>
                              <w:pStyle w:val="Heading2"/>
                              <w:spacing w:line="360" w:lineRule="auto"/>
                              <w:ind w:right="45"/>
                              <w:rPr>
                                <w:rFonts w:cs="Arial"/>
                                <w:b w:val="0"/>
                                <w:color w:val="auto"/>
                                <w:sz w:val="24"/>
                                <w:szCs w:val="24"/>
                              </w:rPr>
                            </w:pPr>
                            <w:r w:rsidRPr="0010482E">
                              <w:rPr>
                                <w:rFonts w:cs="Arial"/>
                                <w:b w:val="0"/>
                                <w:color w:val="auto"/>
                                <w:sz w:val="24"/>
                                <w:szCs w:val="24"/>
                              </w:rPr>
                              <w:t xml:space="preserve">Cornwall </w:t>
                            </w:r>
                          </w:p>
                          <w:p w14:paraId="15BE0447" w14:textId="77777777" w:rsidR="00E37381" w:rsidRPr="00D6374A" w:rsidRDefault="00E37381" w:rsidP="00E37381">
                            <w:pPr>
                              <w:pStyle w:val="Heading2"/>
                              <w:spacing w:line="360" w:lineRule="auto"/>
                              <w:ind w:right="45"/>
                              <w:rPr>
                                <w:rFonts w:cs="Arial"/>
                                <w:b w:val="0"/>
                                <w:bCs/>
                                <w:color w:val="000000"/>
                                <w:sz w:val="24"/>
                                <w:szCs w:val="24"/>
                              </w:rPr>
                            </w:pPr>
                            <w:r w:rsidRPr="0010482E">
                              <w:rPr>
                                <w:rFonts w:cs="Arial"/>
                                <w:b w:val="0"/>
                                <w:color w:val="auto"/>
                                <w:sz w:val="24"/>
                                <w:szCs w:val="24"/>
                              </w:rPr>
                              <w:t>TR1 3LJ</w:t>
                            </w:r>
                          </w:p>
                          <w:p w14:paraId="35B6CE91" w14:textId="77777777" w:rsidR="00E37381" w:rsidRPr="007950C9" w:rsidRDefault="00E37381" w:rsidP="00E37381">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EF8C8" id="Text Box 3" o:spid="_x0000_s1027" type="#_x0000_t202" style="position:absolute;margin-left:286.8pt;margin-top:1.25pt;width:222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" filled="f" stroked="f">
                <o:lock v:ext="edit" aspectratio="t"/>
                <v:textbox inset="0,0,0,0">
                  <w:txbxContent>
                    <w:p w14:paraId="240E2EE9" w14:textId="77777777" w:rsidR="00E37381" w:rsidRPr="0010482E" w:rsidRDefault="00E37381" w:rsidP="00E37381">
                      <w:pPr>
                        <w:pStyle w:val="Heading2"/>
                        <w:spacing w:line="360" w:lineRule="auto"/>
                        <w:ind w:right="45"/>
                        <w:rPr>
                          <w:rFonts w:cs="Arial"/>
                          <w:b w:val="0"/>
                          <w:color w:val="auto"/>
                          <w:sz w:val="24"/>
                          <w:szCs w:val="24"/>
                        </w:rPr>
                      </w:pPr>
                      <w:r w:rsidRPr="007950C9">
                        <w:rPr>
                          <w:rFonts w:cs="Arial"/>
                          <w:color w:val="auto"/>
                          <w:sz w:val="24"/>
                          <w:szCs w:val="24"/>
                        </w:rPr>
                        <w:t>[Insert Dept]</w:t>
                      </w:r>
                      <w:r>
                        <w:rPr>
                          <w:rFonts w:cs="Arial"/>
                          <w:color w:val="auto"/>
                          <w:sz w:val="24"/>
                          <w:szCs w:val="24"/>
                        </w:rPr>
                        <w:br/>
                      </w:r>
                      <w:r w:rsidRPr="0010482E">
                        <w:rPr>
                          <w:rFonts w:cs="Arial"/>
                          <w:b w:val="0"/>
                          <w:color w:val="auto"/>
                          <w:sz w:val="24"/>
                          <w:szCs w:val="24"/>
                        </w:rPr>
                        <w:t>Royal Cornwall Hospital</w:t>
                      </w:r>
                    </w:p>
                    <w:p w14:paraId="4F2A6E1F" w14:textId="77777777" w:rsidR="00E37381" w:rsidRPr="0010482E" w:rsidRDefault="00E37381" w:rsidP="00E37381">
                      <w:pPr>
                        <w:pStyle w:val="Heading2"/>
                        <w:spacing w:line="360" w:lineRule="auto"/>
                        <w:ind w:right="45"/>
                        <w:rPr>
                          <w:rFonts w:cs="Arial"/>
                          <w:b w:val="0"/>
                          <w:color w:val="auto"/>
                          <w:sz w:val="24"/>
                          <w:szCs w:val="24"/>
                        </w:rPr>
                      </w:pPr>
                      <w:bookmarkStart w:id="1" w:name="_Hlk139534725"/>
                      <w:r w:rsidRPr="0010482E">
                        <w:rPr>
                          <w:rFonts w:cs="Arial"/>
                          <w:b w:val="0"/>
                          <w:color w:val="auto"/>
                          <w:sz w:val="24"/>
                          <w:szCs w:val="24"/>
                        </w:rPr>
                        <w:t>Truro</w:t>
                      </w:r>
                    </w:p>
                    <w:bookmarkEnd w:id="1"/>
                    <w:p w14:paraId="29CF6E0F" w14:textId="77777777" w:rsidR="00E37381" w:rsidRPr="0010482E" w:rsidRDefault="00E37381" w:rsidP="00E37381">
                      <w:pPr>
                        <w:pStyle w:val="Heading2"/>
                        <w:spacing w:line="360" w:lineRule="auto"/>
                        <w:ind w:right="45"/>
                        <w:rPr>
                          <w:rFonts w:cs="Arial"/>
                          <w:b w:val="0"/>
                          <w:color w:val="auto"/>
                          <w:sz w:val="24"/>
                          <w:szCs w:val="24"/>
                        </w:rPr>
                      </w:pPr>
                      <w:r w:rsidRPr="0010482E">
                        <w:rPr>
                          <w:rFonts w:cs="Arial"/>
                          <w:b w:val="0"/>
                          <w:color w:val="auto"/>
                          <w:sz w:val="24"/>
                          <w:szCs w:val="24"/>
                        </w:rPr>
                        <w:t xml:space="preserve">Cornwall </w:t>
                      </w:r>
                    </w:p>
                    <w:p w14:paraId="15BE0447" w14:textId="77777777" w:rsidR="00E37381" w:rsidRPr="00D6374A" w:rsidRDefault="00E37381" w:rsidP="00E37381">
                      <w:pPr>
                        <w:pStyle w:val="Heading2"/>
                        <w:spacing w:line="360" w:lineRule="auto"/>
                        <w:ind w:right="45"/>
                        <w:rPr>
                          <w:rFonts w:cs="Arial"/>
                          <w:b w:val="0"/>
                          <w:bCs/>
                          <w:color w:val="000000"/>
                          <w:sz w:val="24"/>
                          <w:szCs w:val="24"/>
                        </w:rPr>
                      </w:pPr>
                      <w:r w:rsidRPr="0010482E">
                        <w:rPr>
                          <w:rFonts w:cs="Arial"/>
                          <w:b w:val="0"/>
                          <w:color w:val="auto"/>
                          <w:sz w:val="24"/>
                          <w:szCs w:val="24"/>
                        </w:rPr>
                        <w:t>TR1 3LJ</w:t>
                      </w:r>
                    </w:p>
                    <w:p w14:paraId="35B6CE91" w14:textId="77777777" w:rsidR="00E37381" w:rsidRPr="007950C9" w:rsidRDefault="00E37381" w:rsidP="00E37381">
                      <w:pPr>
                        <w:pStyle w:val="Heading2"/>
                        <w:spacing w:line="360" w:lineRule="auto"/>
                        <w:ind w:right="45"/>
                        <w:rPr>
                          <w:rFonts w:cs="Arial"/>
                          <w:b w:val="0"/>
                          <w:color w:val="000000"/>
                          <w:sz w:val="24"/>
                          <w:szCs w:val="24"/>
                        </w:rPr>
                      </w:pPr>
                      <w:r w:rsidRPr="007950C9">
                        <w:rPr>
                          <w:rFonts w:cs="Arial"/>
                          <w:b w:val="0"/>
                          <w:color w:val="000000"/>
                          <w:sz w:val="24"/>
                          <w:szCs w:val="24"/>
                        </w:rPr>
                        <w:t xml:space="preserve">Tel: </w:t>
                      </w:r>
                      <w:r w:rsidRPr="00214F90">
                        <w:rPr>
                          <w:rFonts w:cs="Arial"/>
                          <w:bCs/>
                          <w:color w:val="000000"/>
                          <w:sz w:val="24"/>
                          <w:szCs w:val="24"/>
                        </w:rPr>
                        <w:t>[Insert telephone]</w:t>
                      </w:r>
                    </w:p>
                    <w:p w14:paraId="411F620C" w14:textId="77777777" w:rsidR="00E37381" w:rsidRPr="007950C9" w:rsidRDefault="00E37381" w:rsidP="00E37381">
                      <w:pPr>
                        <w:pStyle w:val="Addressheader"/>
                        <w:spacing w:line="360" w:lineRule="auto"/>
                        <w:ind w:left="720" w:right="45" w:firstLine="720"/>
                        <w:jc w:val="right"/>
                        <w:rPr>
                          <w:rFonts w:cs="Arial"/>
                          <w:color w:val="000000"/>
                        </w:rPr>
                      </w:pPr>
                      <w:r w:rsidRPr="007950C9">
                        <w:rPr>
                          <w:rFonts w:cs="Arial"/>
                          <w:color w:val="000000"/>
                        </w:rPr>
                        <w:t xml:space="preserve">Email: </w:t>
                      </w:r>
                      <w:r w:rsidRPr="00214F90">
                        <w:rPr>
                          <w:rFonts w:cs="Arial"/>
                          <w:b/>
                          <w:bCs/>
                          <w:color w:val="000000"/>
                        </w:rPr>
                        <w:t>xxxxxxxx@nhs.net</w:t>
                      </w:r>
                    </w:p>
                    <w:p w14:paraId="6C014A3D" w14:textId="162E651E" w:rsidR="00E37381" w:rsidRPr="007950C9" w:rsidRDefault="00E37381" w:rsidP="00E37381">
                      <w:pPr>
                        <w:pStyle w:val="Addressheader"/>
                        <w:spacing w:line="360" w:lineRule="auto"/>
                        <w:ind w:right="45"/>
                        <w:jc w:val="right"/>
                        <w:rPr>
                          <w:rFonts w:cs="Arial"/>
                          <w:color w:val="000000"/>
                        </w:rPr>
                      </w:pPr>
                      <w:r w:rsidRPr="007950C9">
                        <w:rPr>
                          <w:rFonts w:cs="Arial"/>
                          <w:color w:val="000000"/>
                        </w:rPr>
                        <w:t>Web: royalcornwallhospitals.nhs.uk</w:t>
                      </w:r>
                    </w:p>
                    <w:p w14:paraId="0889E4E0" w14:textId="77777777" w:rsidR="00E37381" w:rsidRPr="007950C9" w:rsidRDefault="00E37381" w:rsidP="00E37381">
                      <w:pPr>
                        <w:spacing w:after="0" w:line="240" w:lineRule="auto"/>
                        <w:ind w:right="45"/>
                        <w:jc w:val="right"/>
                        <w:rPr>
                          <w:rFonts w:ascii="Arial" w:hAnsi="Arial" w:cs="Arial"/>
                          <w:sz w:val="24"/>
                          <w:szCs w:val="24"/>
                        </w:rPr>
                      </w:pPr>
                    </w:p>
                  </w:txbxContent>
                </v:textbox>
              </v:shape>
            </w:pict>
          </mc:Fallback>
        </mc:AlternateContent>
      </w:r>
    </w:p>
    <w:p w14:paraId="16743AF0" w14:textId="77777777" w:rsidR="00B867D8" w:rsidRPr="00214F90" w:rsidRDefault="00B867D8" w:rsidP="00B867D8">
      <w:pPr>
        <w:pStyle w:val="Title"/>
        <w:contextualSpacing w:val="0"/>
        <w:rPr>
          <w:rFonts w:ascii="Arial" w:hAnsi="Arial" w:cs="Arial"/>
          <w:b w:val="0"/>
          <w:bCs/>
          <w:sz w:val="24"/>
          <w:szCs w:val="24"/>
        </w:rPr>
      </w:pPr>
      <w:r w:rsidRPr="001A671E">
        <w:rPr>
          <w:rFonts w:ascii="Arial" w:hAnsi="Arial" w:cs="Arial"/>
          <w:b w:val="0"/>
          <w:bCs/>
          <w:sz w:val="24"/>
          <w:szCs w:val="24"/>
        </w:rPr>
        <w:t xml:space="preserve">Dear </w:t>
      </w:r>
      <w:r w:rsidRPr="00214F90">
        <w:rPr>
          <w:rFonts w:ascii="Arial" w:hAnsi="Arial" w:cs="Arial"/>
          <w:b w:val="0"/>
          <w:bCs/>
          <w:sz w:val="24"/>
          <w:szCs w:val="24"/>
        </w:rPr>
        <w:t>XX</w:t>
      </w:r>
    </w:p>
    <w:p w14:paraId="0405D7F1" w14:textId="77777777" w:rsidR="00B867D8" w:rsidRDefault="00B867D8" w:rsidP="00B867D8">
      <w:pPr>
        <w:pStyle w:val="Title"/>
        <w:contextualSpacing w:val="0"/>
        <w:rPr>
          <w:rFonts w:ascii="Arial" w:hAnsi="Arial" w:cs="Arial"/>
          <w:sz w:val="24"/>
          <w:szCs w:val="24"/>
        </w:rPr>
      </w:pPr>
    </w:p>
    <w:p w14:paraId="6F39E85A" w14:textId="77777777" w:rsidR="00B867D8" w:rsidRDefault="00B867D8" w:rsidP="00B867D8">
      <w:pPr>
        <w:pStyle w:val="Title"/>
        <w:contextualSpacing w:val="0"/>
        <w:rPr>
          <w:rFonts w:ascii="Arial" w:hAnsi="Arial" w:cs="Arial"/>
          <w:sz w:val="24"/>
          <w:szCs w:val="24"/>
        </w:rPr>
      </w:pPr>
      <w:r w:rsidRPr="001A671E">
        <w:rPr>
          <w:rFonts w:ascii="Arial" w:hAnsi="Arial" w:cs="Arial"/>
          <w:sz w:val="24"/>
          <w:szCs w:val="24"/>
        </w:rPr>
        <w:t>Title of letter (less than 70 characters)</w:t>
      </w:r>
    </w:p>
    <w:p w14:paraId="1B93C08E" w14:textId="77777777" w:rsidR="00B867D8" w:rsidRPr="00F81425" w:rsidRDefault="00B867D8" w:rsidP="00B867D8">
      <w:pPr>
        <w:spacing w:after="0" w:line="360" w:lineRule="auto"/>
      </w:pPr>
    </w:p>
    <w:p w14:paraId="0E4EC4CE"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Before writing your letter, familiarise yourself with our </w:t>
      </w:r>
      <w:hyperlink r:id="rId11" w:anchor="L" w:history="1">
        <w:r w:rsidRPr="00EF1739">
          <w:rPr>
            <w:rStyle w:val="Hyperlink"/>
            <w:rFonts w:ascii="Arial" w:hAnsi="Arial" w:cs="Arial"/>
            <w:sz w:val="24"/>
            <w:szCs w:val="24"/>
          </w:rPr>
          <w:t>A-Z House Style</w:t>
        </w:r>
      </w:hyperlink>
      <w:r w:rsidRPr="001A671E">
        <w:rPr>
          <w:rFonts w:ascii="Arial" w:hAnsi="Arial" w:cs="Arial"/>
          <w:sz w:val="24"/>
          <w:szCs w:val="24"/>
        </w:rPr>
        <w:t xml:space="preserve">. All writing under the Trust identity, whether online or offline, should be consistent with this style. This includes dates, times, job titles. There should be no acronyms in your copy. </w:t>
      </w:r>
    </w:p>
    <w:p w14:paraId="7EE0D5AB" w14:textId="77777777" w:rsidR="00B867D8" w:rsidRPr="001A671E" w:rsidRDefault="00B867D8" w:rsidP="00B867D8">
      <w:pPr>
        <w:spacing w:after="0" w:line="360" w:lineRule="auto"/>
        <w:rPr>
          <w:rFonts w:ascii="Arial" w:hAnsi="Arial" w:cs="Arial"/>
          <w:sz w:val="24"/>
          <w:szCs w:val="24"/>
        </w:rPr>
      </w:pPr>
    </w:p>
    <w:p w14:paraId="1272023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 xml:space="preserve">When copying and pasting content to this letter, please use the keep text only function to retain the approved accessibility and branding format. </w:t>
      </w:r>
    </w:p>
    <w:p w14:paraId="3ACC1D59" w14:textId="77777777" w:rsidR="00B867D8" w:rsidRPr="001A671E" w:rsidRDefault="00B867D8" w:rsidP="00B867D8">
      <w:pPr>
        <w:spacing w:after="0" w:line="360" w:lineRule="auto"/>
        <w:rPr>
          <w:rFonts w:ascii="Arial" w:hAnsi="Arial" w:cs="Arial"/>
          <w:sz w:val="24"/>
          <w:szCs w:val="24"/>
        </w:rPr>
      </w:pPr>
    </w:p>
    <w:p w14:paraId="438EB49A"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When you have finished writing your letter, check your content against the accessibility and branding checklist.</w:t>
      </w:r>
    </w:p>
    <w:p w14:paraId="54B3468B" w14:textId="77777777" w:rsidR="00B867D8" w:rsidRPr="001A671E" w:rsidRDefault="00B867D8" w:rsidP="00B867D8">
      <w:pPr>
        <w:spacing w:after="0" w:line="360" w:lineRule="auto"/>
        <w:rPr>
          <w:rFonts w:ascii="Arial" w:hAnsi="Arial" w:cs="Arial"/>
          <w:sz w:val="24"/>
          <w:szCs w:val="24"/>
        </w:rPr>
      </w:pPr>
    </w:p>
    <w:p w14:paraId="7CA63116" w14:textId="77777777" w:rsidR="00B867D8" w:rsidRDefault="00B867D8" w:rsidP="00B867D8">
      <w:pPr>
        <w:spacing w:after="0" w:line="360" w:lineRule="auto"/>
        <w:rPr>
          <w:rFonts w:ascii="Arial" w:hAnsi="Arial" w:cs="Arial"/>
          <w:sz w:val="24"/>
          <w:szCs w:val="24"/>
        </w:rPr>
      </w:pPr>
      <w:r w:rsidRPr="001A671E">
        <w:rPr>
          <w:rFonts w:ascii="Arial" w:hAnsi="Arial" w:cs="Arial"/>
          <w:sz w:val="24"/>
          <w:szCs w:val="24"/>
        </w:rPr>
        <w:t>Yours sincerely / faithfully</w:t>
      </w:r>
    </w:p>
    <w:p w14:paraId="7B86DE2F" w14:textId="77777777" w:rsidR="00B867D8" w:rsidRDefault="00B867D8" w:rsidP="00B867D8">
      <w:pPr>
        <w:spacing w:after="0" w:line="360" w:lineRule="auto"/>
        <w:rPr>
          <w:rFonts w:ascii="Arial" w:hAnsi="Arial" w:cs="Arial"/>
          <w:sz w:val="24"/>
          <w:szCs w:val="24"/>
        </w:rPr>
      </w:pPr>
    </w:p>
    <w:p w14:paraId="0006A152"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Name of team or author</w:t>
      </w:r>
    </w:p>
    <w:p w14:paraId="19677E2A" w14:textId="77777777" w:rsidR="00B867D8" w:rsidRDefault="00B867D8" w:rsidP="00B867D8">
      <w:pPr>
        <w:spacing w:after="0" w:line="360" w:lineRule="auto"/>
        <w:rPr>
          <w:rFonts w:ascii="Arial" w:hAnsi="Arial" w:cs="Arial"/>
          <w:b/>
          <w:bCs/>
          <w:sz w:val="24"/>
          <w:szCs w:val="24"/>
        </w:rPr>
      </w:pPr>
      <w:r w:rsidRPr="001A671E">
        <w:rPr>
          <w:rFonts w:ascii="Arial" w:hAnsi="Arial" w:cs="Arial"/>
          <w:b/>
          <w:bCs/>
          <w:sz w:val="24"/>
          <w:szCs w:val="24"/>
        </w:rPr>
        <w:t>Team name</w:t>
      </w:r>
    </w:p>
    <w:p w14:paraId="325FCDA7" w14:textId="77777777" w:rsidR="00B867D8" w:rsidRPr="001A671E" w:rsidRDefault="00B867D8" w:rsidP="00B867D8">
      <w:pPr>
        <w:spacing w:after="0" w:line="360" w:lineRule="auto"/>
        <w:rPr>
          <w:rFonts w:ascii="Arial" w:hAnsi="Arial" w:cs="Arial"/>
          <w:sz w:val="24"/>
          <w:szCs w:val="24"/>
        </w:rPr>
      </w:pPr>
      <w:r w:rsidRPr="001A671E">
        <w:rPr>
          <w:rFonts w:ascii="Arial" w:hAnsi="Arial" w:cs="Arial"/>
          <w:sz w:val="24"/>
          <w:szCs w:val="24"/>
        </w:rPr>
        <w:t>Enc</w:t>
      </w:r>
    </w:p>
    <w:p w14:paraId="12D7745C" w14:textId="77777777" w:rsidR="0014799B" w:rsidRDefault="0014799B" w:rsidP="00E37381">
      <w:pPr>
        <w:widowControl w:val="0"/>
        <w:spacing w:after="0" w:line="360" w:lineRule="auto"/>
        <w:rPr>
          <w:rFonts w:ascii="Arial" w:eastAsiaTheme="majorEastAsia" w:hAnsi="Arial" w:cstheme="majorBidi"/>
          <w:bCs/>
          <w:sz w:val="24"/>
          <w:szCs w:val="24"/>
        </w:rPr>
      </w:pPr>
    </w:p>
    <w:p w14:paraId="476B3CC1" w14:textId="77777777" w:rsidR="005520D5" w:rsidRPr="005520D5" w:rsidRDefault="005520D5" w:rsidP="005520D5">
      <w:pPr>
        <w:rPr>
          <w:rFonts w:ascii="Arial" w:eastAsiaTheme="majorEastAsia" w:hAnsi="Arial" w:cstheme="majorBidi"/>
          <w:sz w:val="24"/>
          <w:szCs w:val="24"/>
        </w:rPr>
      </w:pPr>
    </w:p>
    <w:sectPr w:rsidR="005520D5" w:rsidRPr="005520D5" w:rsidSect="00F97FD7">
      <w:footerReference w:type="default" r:id="rId12"/>
      <w:headerReference w:type="first" r:id="rId13"/>
      <w:footerReference w:type="first" r:id="rId14"/>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43A0E" w14:textId="77777777" w:rsidR="00262CD3" w:rsidRDefault="00262CD3" w:rsidP="009726AA">
      <w:pPr>
        <w:spacing w:after="0" w:line="240" w:lineRule="auto"/>
      </w:pPr>
      <w:r>
        <w:separator/>
      </w:r>
    </w:p>
  </w:endnote>
  <w:endnote w:type="continuationSeparator" w:id="0">
    <w:p w14:paraId="1AED0D14" w14:textId="77777777" w:rsidR="00262CD3" w:rsidRDefault="00262CD3"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F8466CE" w14:textId="56A4E050" w:rsidR="0014799B" w:rsidRDefault="0014799B">
        <w:pPr>
          <w:pStyle w:val="Footer"/>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2DCC9E51" w:rsidR="00C91B2D" w:rsidRPr="00A863A6" w:rsidRDefault="00FA4D23" w:rsidP="005520D5">
    <w:pPr>
      <w:pStyle w:val="Footer"/>
      <w:tabs>
        <w:tab w:val="clear" w:pos="4513"/>
        <w:tab w:val="clear" w:pos="9026"/>
      </w:tabs>
      <w:ind w:left="-1134" w:right="-1134"/>
      <w:jc w:val="both"/>
    </w:pPr>
    <w:r>
      <w:rPr>
        <w:noProof/>
      </w:rPr>
      <w:drawing>
        <wp:inline distT="0" distB="0" distL="0" distR="0" wp14:anchorId="31B1A0F4" wp14:editId="56ABCBC9">
          <wp:extent cx="7567200" cy="1191600"/>
          <wp:effectExtent l="0" t="0" r="0" b="8890"/>
          <wp:docPr id="755781390"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1390"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0" cy="1191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4576" w14:textId="77777777" w:rsidR="00262CD3" w:rsidRDefault="00262CD3" w:rsidP="009726AA">
      <w:pPr>
        <w:spacing w:after="0" w:line="240" w:lineRule="auto"/>
      </w:pPr>
      <w:r>
        <w:separator/>
      </w:r>
    </w:p>
  </w:footnote>
  <w:footnote w:type="continuationSeparator" w:id="0">
    <w:p w14:paraId="0C480E3F" w14:textId="77777777" w:rsidR="00262CD3" w:rsidRDefault="00262CD3"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6B4A14">
    <w:pPr>
      <w:pStyle w:val="Header"/>
      <w:tabs>
        <w:tab w:val="clear" w:pos="4513"/>
        <w:tab w:val="clear" w:pos="9026"/>
      </w:tabs>
      <w:ind w:left="-1134" w:right="-994"/>
    </w:pPr>
    <w:r>
      <w:rPr>
        <w:noProof/>
      </w:rPr>
      <w:drawing>
        <wp:inline distT="0" distB="0" distL="0" distR="0" wp14:anchorId="55CDDAC9" wp14:editId="42004BDB">
          <wp:extent cx="7590177" cy="1495035"/>
          <wp:effectExtent l="0" t="0" r="4445" b="3810"/>
          <wp:docPr id="108478620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87EFE"/>
    <w:multiLevelType w:val="hybridMultilevel"/>
    <w:tmpl w:val="D82A4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F5AEA"/>
    <w:multiLevelType w:val="hybridMultilevel"/>
    <w:tmpl w:val="3E48C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A44F0"/>
    <w:multiLevelType w:val="hybridMultilevel"/>
    <w:tmpl w:val="F91EB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4A2235C7"/>
    <w:multiLevelType w:val="hybridMultilevel"/>
    <w:tmpl w:val="BA6AF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2"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74F231FB"/>
    <w:multiLevelType w:val="hybridMultilevel"/>
    <w:tmpl w:val="E50815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7"/>
  </w:num>
  <w:num w:numId="3" w16cid:durableId="1381636141">
    <w:abstractNumId w:val="12"/>
  </w:num>
  <w:num w:numId="4" w16cid:durableId="1161585893">
    <w:abstractNumId w:val="10"/>
  </w:num>
  <w:num w:numId="5" w16cid:durableId="1638531405">
    <w:abstractNumId w:val="15"/>
  </w:num>
  <w:num w:numId="6" w16cid:durableId="1662156009">
    <w:abstractNumId w:val="6"/>
  </w:num>
  <w:num w:numId="7" w16cid:durableId="411973245">
    <w:abstractNumId w:val="13"/>
  </w:num>
  <w:num w:numId="8" w16cid:durableId="1246888">
    <w:abstractNumId w:val="8"/>
  </w:num>
  <w:num w:numId="9" w16cid:durableId="1148747738">
    <w:abstractNumId w:val="11"/>
  </w:num>
  <w:num w:numId="10" w16cid:durableId="625235797">
    <w:abstractNumId w:val="1"/>
  </w:num>
  <w:num w:numId="11" w16cid:durableId="302345029">
    <w:abstractNumId w:val="17"/>
  </w:num>
  <w:num w:numId="12" w16cid:durableId="1925917921">
    <w:abstractNumId w:val="18"/>
  </w:num>
  <w:num w:numId="13" w16cid:durableId="1710759397">
    <w:abstractNumId w:val="16"/>
  </w:num>
  <w:num w:numId="14" w16cid:durableId="1492791553">
    <w:abstractNumId w:val="2"/>
  </w:num>
  <w:num w:numId="15" w16cid:durableId="975337207">
    <w:abstractNumId w:val="14"/>
  </w:num>
  <w:num w:numId="16" w16cid:durableId="1657805654">
    <w:abstractNumId w:val="9"/>
  </w:num>
  <w:num w:numId="17" w16cid:durableId="1836652309">
    <w:abstractNumId w:val="4"/>
  </w:num>
  <w:num w:numId="18" w16cid:durableId="838353916">
    <w:abstractNumId w:val="5"/>
  </w:num>
  <w:num w:numId="19" w16cid:durableId="497116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07DCF"/>
    <w:rsid w:val="00051E46"/>
    <w:rsid w:val="00093F4A"/>
    <w:rsid w:val="00094359"/>
    <w:rsid w:val="00094C56"/>
    <w:rsid w:val="000A0EEA"/>
    <w:rsid w:val="000A7981"/>
    <w:rsid w:val="000B6510"/>
    <w:rsid w:val="000C03AB"/>
    <w:rsid w:val="000D3A8D"/>
    <w:rsid w:val="000E0510"/>
    <w:rsid w:val="00112052"/>
    <w:rsid w:val="0013374A"/>
    <w:rsid w:val="001340E2"/>
    <w:rsid w:val="0014799B"/>
    <w:rsid w:val="0018138E"/>
    <w:rsid w:val="00183665"/>
    <w:rsid w:val="00192C44"/>
    <w:rsid w:val="001A671E"/>
    <w:rsid w:val="001B4BE4"/>
    <w:rsid w:val="001D6057"/>
    <w:rsid w:val="001F10B4"/>
    <w:rsid w:val="00217897"/>
    <w:rsid w:val="00244777"/>
    <w:rsid w:val="00262CD3"/>
    <w:rsid w:val="00270CE2"/>
    <w:rsid w:val="002936B6"/>
    <w:rsid w:val="002B1BC8"/>
    <w:rsid w:val="002C283A"/>
    <w:rsid w:val="002C731C"/>
    <w:rsid w:val="002D4F92"/>
    <w:rsid w:val="002D7FE8"/>
    <w:rsid w:val="002E06FF"/>
    <w:rsid w:val="002F7BD4"/>
    <w:rsid w:val="0035613C"/>
    <w:rsid w:val="003B71EA"/>
    <w:rsid w:val="00437EB0"/>
    <w:rsid w:val="00447C41"/>
    <w:rsid w:val="00462467"/>
    <w:rsid w:val="00475D01"/>
    <w:rsid w:val="0048074B"/>
    <w:rsid w:val="004C42FC"/>
    <w:rsid w:val="005111F5"/>
    <w:rsid w:val="00516CD8"/>
    <w:rsid w:val="005520D5"/>
    <w:rsid w:val="0055478E"/>
    <w:rsid w:val="0057057A"/>
    <w:rsid w:val="005838FB"/>
    <w:rsid w:val="005935B4"/>
    <w:rsid w:val="005B56E2"/>
    <w:rsid w:val="006551AE"/>
    <w:rsid w:val="00687307"/>
    <w:rsid w:val="006A1D8B"/>
    <w:rsid w:val="006B1905"/>
    <w:rsid w:val="006B4A14"/>
    <w:rsid w:val="006C5593"/>
    <w:rsid w:val="006D46C0"/>
    <w:rsid w:val="00726D12"/>
    <w:rsid w:val="007415DD"/>
    <w:rsid w:val="00763581"/>
    <w:rsid w:val="00793D39"/>
    <w:rsid w:val="007A49C8"/>
    <w:rsid w:val="007D1075"/>
    <w:rsid w:val="007E50C3"/>
    <w:rsid w:val="00837D88"/>
    <w:rsid w:val="00890492"/>
    <w:rsid w:val="008B42E3"/>
    <w:rsid w:val="008D58AB"/>
    <w:rsid w:val="008E1736"/>
    <w:rsid w:val="008E79EC"/>
    <w:rsid w:val="008F6810"/>
    <w:rsid w:val="008F70B4"/>
    <w:rsid w:val="00947817"/>
    <w:rsid w:val="009726AA"/>
    <w:rsid w:val="009906D2"/>
    <w:rsid w:val="009C1AF5"/>
    <w:rsid w:val="009E0ECA"/>
    <w:rsid w:val="00A16A31"/>
    <w:rsid w:val="00A645D3"/>
    <w:rsid w:val="00A80F2F"/>
    <w:rsid w:val="00A86157"/>
    <w:rsid w:val="00A863A6"/>
    <w:rsid w:val="00A90226"/>
    <w:rsid w:val="00A92F95"/>
    <w:rsid w:val="00AC1B08"/>
    <w:rsid w:val="00AE19E2"/>
    <w:rsid w:val="00AF1AC0"/>
    <w:rsid w:val="00B0026D"/>
    <w:rsid w:val="00B10AE8"/>
    <w:rsid w:val="00B867D8"/>
    <w:rsid w:val="00BF2AAE"/>
    <w:rsid w:val="00C21E37"/>
    <w:rsid w:val="00C84888"/>
    <w:rsid w:val="00C91B2D"/>
    <w:rsid w:val="00CA14A4"/>
    <w:rsid w:val="00CA2F61"/>
    <w:rsid w:val="00CE293A"/>
    <w:rsid w:val="00CE61C6"/>
    <w:rsid w:val="00CF2A81"/>
    <w:rsid w:val="00CF5271"/>
    <w:rsid w:val="00D006AA"/>
    <w:rsid w:val="00D81126"/>
    <w:rsid w:val="00DF0916"/>
    <w:rsid w:val="00DF7FC7"/>
    <w:rsid w:val="00E06CB0"/>
    <w:rsid w:val="00E10CE7"/>
    <w:rsid w:val="00E113E0"/>
    <w:rsid w:val="00E17D02"/>
    <w:rsid w:val="00E21D1C"/>
    <w:rsid w:val="00E274C8"/>
    <w:rsid w:val="00E37381"/>
    <w:rsid w:val="00E73CB8"/>
    <w:rsid w:val="00ED78AD"/>
    <w:rsid w:val="00F0003A"/>
    <w:rsid w:val="00F2064C"/>
    <w:rsid w:val="00F25A82"/>
    <w:rsid w:val="00F274E3"/>
    <w:rsid w:val="00F36CAD"/>
    <w:rsid w:val="00F57BE1"/>
    <w:rsid w:val="00F6510C"/>
    <w:rsid w:val="00F75DE5"/>
    <w:rsid w:val="00F97FD7"/>
    <w:rsid w:val="00FA4D23"/>
    <w:rsid w:val="00FC2B3B"/>
    <w:rsid w:val="00FC2FF3"/>
    <w:rsid w:val="00FC658E"/>
    <w:rsid w:val="00FD50F6"/>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1479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paragraph" w:styleId="Heading3">
    <w:name w:val="heading 3"/>
    <w:basedOn w:val="Normal"/>
    <w:next w:val="Normal"/>
    <w:link w:val="Heading3Char"/>
    <w:uiPriority w:val="9"/>
    <w:semiHidden/>
    <w:unhideWhenUsed/>
    <w:qFormat/>
    <w:rsid w:val="0014799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5271"/>
    <w:rPr>
      <w:color w:val="808080"/>
    </w:rPr>
  </w:style>
  <w:style w:type="character" w:customStyle="1" w:styleId="Heading1Char">
    <w:name w:val="Heading 1 Char"/>
    <w:basedOn w:val="DefaultParagraphFont"/>
    <w:link w:val="Heading1"/>
    <w:uiPriority w:val="9"/>
    <w:rsid w:val="0014799B"/>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14799B"/>
    <w:rPr>
      <w:rFonts w:asciiTheme="majorHAnsi" w:eastAsiaTheme="majorEastAsia" w:hAnsiTheme="majorHAnsi" w:cstheme="majorBidi"/>
      <w:color w:val="243F60" w:themeColor="accent1" w:themeShade="7F"/>
      <w:sz w:val="24"/>
      <w:szCs w:val="24"/>
      <w:lang w:eastAsia="en-US"/>
    </w:rPr>
  </w:style>
  <w:style w:type="table" w:customStyle="1" w:styleId="TableGrid1">
    <w:name w:val="Table Grid1"/>
    <w:basedOn w:val="TableNormal"/>
    <w:next w:val="TableGrid"/>
    <w:uiPriority w:val="59"/>
    <w:rsid w:val="0014799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7FD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306">
      <w:bodyDiv w:val="1"/>
      <w:marLeft w:val="0"/>
      <w:marRight w:val="0"/>
      <w:marTop w:val="0"/>
      <w:marBottom w:val="0"/>
      <w:divBdr>
        <w:top w:val="none" w:sz="0" w:space="0" w:color="auto"/>
        <w:left w:val="none" w:sz="0" w:space="0" w:color="auto"/>
        <w:bottom w:val="none" w:sz="0" w:space="0" w:color="auto"/>
        <w:right w:val="none" w:sz="0" w:space="0" w:color="auto"/>
      </w:divBdr>
    </w:div>
    <w:div w:id="179694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manual.nhs.uk/content/a-to-z-of-nhs-health-writin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EC4EB8632D447DB6063042027A1767"/>
        <w:category>
          <w:name w:val="General"/>
          <w:gallery w:val="placeholder"/>
        </w:category>
        <w:types>
          <w:type w:val="bbPlcHdr"/>
        </w:types>
        <w:behaviors>
          <w:behavior w:val="content"/>
        </w:behaviors>
        <w:guid w:val="{6D8F42AA-142F-4AF7-BDA8-2DE78F5FE788}"/>
      </w:docPartPr>
      <w:docPartBody>
        <w:p w:rsidR="00A52A25" w:rsidRDefault="00042887" w:rsidP="00042887">
          <w:pPr>
            <w:pStyle w:val="1DEC4EB8632D447DB6063042027A1767"/>
          </w:pPr>
          <w:r w:rsidRPr="004C068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887"/>
    <w:rsid w:val="00007DCF"/>
    <w:rsid w:val="00042887"/>
    <w:rsid w:val="000A0EEA"/>
    <w:rsid w:val="002C731C"/>
    <w:rsid w:val="0035613C"/>
    <w:rsid w:val="003A1BAE"/>
    <w:rsid w:val="008F6810"/>
    <w:rsid w:val="00A52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2887"/>
    <w:rPr>
      <w:color w:val="808080"/>
    </w:rPr>
  </w:style>
  <w:style w:type="paragraph" w:customStyle="1" w:styleId="1DEC4EB8632D447DB6063042027A1767">
    <w:name w:val="1DEC4EB8632D447DB6063042027A1767"/>
    <w:rsid w:val="00042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5d6ae9e-e2de-4d25-96f2-817a75100a2f" xsi:nil="true"/>
    <lcf76f155ced4ddcb4097134ff3c332f xmlns="343095ce-3402-4b71-a00b-c575f37364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3B12110DA5E44186FAB6A0936A8B13" ma:contentTypeVersion="13" ma:contentTypeDescription="Create a new document." ma:contentTypeScope="" ma:versionID="b577ecf3c706b132134f6ed7fb62d088">
  <xsd:schema xmlns:xsd="http://www.w3.org/2001/XMLSchema" xmlns:xs="http://www.w3.org/2001/XMLSchema" xmlns:p="http://schemas.microsoft.com/office/2006/metadata/properties" xmlns:ns1="http://schemas.microsoft.com/sharepoint/v3" xmlns:ns2="343095ce-3402-4b71-a00b-c575f3736477" xmlns:ns3="65d6ae9e-e2de-4d25-96f2-817a75100a2f" targetNamespace="http://schemas.microsoft.com/office/2006/metadata/properties" ma:root="true" ma:fieldsID="f683ef7fe5ce14d9409b71e871bf8469" ns1:_="" ns2:_="" ns3:_="">
    <xsd:import namespace="http://schemas.microsoft.com/sharepoint/v3"/>
    <xsd:import namespace="343095ce-3402-4b71-a00b-c575f3736477"/>
    <xsd:import namespace="65d6ae9e-e2de-4d25-96f2-817a75100a2f"/>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095ce-3402-4b71-a00b-c575f373647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d6ae9e-e2de-4d25-96f2-817a75100a2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31a27af-8315-4518-892c-2acd74f2d8be}" ma:internalName="TaxCatchAll" ma:showField="CatchAllData" ma:web="65d6ae9e-e2de-4d25-96f2-817a75100a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435691-1A7B-4A06-A2BA-7F90BD07F615}">
  <ds:schemaRefs>
    <ds:schemaRef ds:uri="http://www.w3.org/XML/1998/namespace"/>
    <ds:schemaRef ds:uri="http://schemas.microsoft.com/sharepoint/v3"/>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dcmitype/"/>
    <ds:schemaRef ds:uri="http://purl.org/dc/terms/"/>
    <ds:schemaRef ds:uri="http://schemas.openxmlformats.org/package/2006/metadata/core-properties"/>
    <ds:schemaRef ds:uri="65d6ae9e-e2de-4d25-96f2-817a75100a2f"/>
    <ds:schemaRef ds:uri="343095ce-3402-4b71-a00b-c575f3736477"/>
  </ds:schemaRefs>
</ds:datastoreItem>
</file>

<file path=customXml/itemProps2.xml><?xml version="1.0" encoding="utf-8"?>
<ds:datastoreItem xmlns:ds="http://schemas.openxmlformats.org/officeDocument/2006/customXml" ds:itemID="{0748B7FE-FC4C-4EC1-A8A8-765ECEC93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3095ce-3402-4b71-a00b-c575f3736477"/>
    <ds:schemaRef ds:uri="65d6ae9e-e2de-4d25-96f2-817a75100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customXml/itemProps4.xml><?xml version="1.0" encoding="utf-8"?>
<ds:datastoreItem xmlns:ds="http://schemas.openxmlformats.org/officeDocument/2006/customXml" ds:itemID="{9A042265-777D-4EC6-9A36-BFB9E3060B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4</TotalTime>
  <Pages>1</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Trust Letterhead Template - Royal Cornwall Hospital Treliske (site)</vt:lpstr>
    </vt:vector>
  </TitlesOfParts>
  <Company>Royal Cornwall Hospitals Trust</Company>
  <LinksUpToDate>false</LinksUpToDate>
  <CharactersWithSpaces>736</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Letterhead Template - Royal Cornwall Hospital Treliske (site)</dc:title>
  <dc:creator>lynsey.neave@nhs.net</dc:creator>
  <cp:lastModifiedBy>KENT, Demi Louise (ROYAL CORNWALL HOSPITALS NHS TRUST)</cp:lastModifiedBy>
  <cp:revision>4</cp:revision>
  <dcterms:created xsi:type="dcterms:W3CDTF">2026-04-22T10:36:00Z</dcterms:created>
  <dcterms:modified xsi:type="dcterms:W3CDTF">2026-04-22T13:27:00Z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0x0101009D3B12110DA5E44186FAB6A0936A8B13</vt:lpwstr>
  </property>
  <property fmtid="{D5CDD505-2E9C-101B-9397-08002B2CF9AE}" pid="3" name="MediaServiceImageTags">
    <vt:lpwstr/>
  </property>
</Properties>
</file>