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0BD5C" w14:textId="0E9B22AC" w:rsidR="00E06CB0" w:rsidRPr="00A645D3" w:rsidRDefault="00E06CB0" w:rsidP="00A645D3">
      <w:pPr>
        <w:spacing w:after="0" w:line="240" w:lineRule="auto"/>
        <w:rPr>
          <w:rFonts w:ascii="Arial" w:hAnsi="Arial" w:cs="Arial"/>
        </w:rPr>
      </w:pPr>
    </w:p>
    <w:p w14:paraId="289D4D29" w14:textId="62D3570D" w:rsidR="005838FB" w:rsidRDefault="00ED183D" w:rsidP="00AC1B0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ED8A1B" wp14:editId="40DC28FA">
                <wp:simplePos x="0" y="0"/>
                <wp:positionH relativeFrom="column">
                  <wp:posOffset>4387442</wp:posOffset>
                </wp:positionH>
                <wp:positionV relativeFrom="paragraph">
                  <wp:posOffset>97773</wp:posOffset>
                </wp:positionV>
                <wp:extent cx="2768600" cy="1845578"/>
                <wp:effectExtent l="0" t="0" r="0" b="8890"/>
                <wp:wrapNone/>
                <wp:docPr id="3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768600" cy="18455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AE5433" w14:textId="77777777" w:rsidR="00793D39" w:rsidRPr="00ED183D" w:rsidRDefault="00793D39" w:rsidP="00ED78AD">
                            <w:pPr>
                              <w:pStyle w:val="Heading2"/>
                              <w:spacing w:line="240" w:lineRule="auto"/>
                              <w:rPr>
                                <w:rFonts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ED183D">
                              <w:rPr>
                                <w:rFonts w:cs="Arial"/>
                                <w:color w:val="auto"/>
                                <w:sz w:val="24"/>
                                <w:szCs w:val="24"/>
                              </w:rPr>
                              <w:t xml:space="preserve">[ Insert </w:t>
                            </w:r>
                            <w:proofErr w:type="gramStart"/>
                            <w:r w:rsidRPr="00ED183D">
                              <w:rPr>
                                <w:rFonts w:cs="Arial"/>
                                <w:color w:val="auto"/>
                                <w:sz w:val="24"/>
                                <w:szCs w:val="24"/>
                              </w:rPr>
                              <w:t>Dept ]</w:t>
                            </w:r>
                            <w:proofErr w:type="gramEnd"/>
                          </w:p>
                          <w:p w14:paraId="20E0F482" w14:textId="7C9663C1" w:rsidR="00793D39" w:rsidRPr="00ED183D" w:rsidRDefault="00793D39" w:rsidP="00ED78AD">
                            <w:pPr>
                              <w:pStyle w:val="Heading2"/>
                              <w:spacing w:line="240" w:lineRule="auto"/>
                              <w:rPr>
                                <w:rFonts w:cs="Arial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ED183D">
                              <w:rPr>
                                <w:rFonts w:cs="Arial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>Royal Cornwall Hospita</w:t>
                            </w:r>
                            <w:r w:rsidR="00F57BE1" w:rsidRPr="00ED183D">
                              <w:rPr>
                                <w:rFonts w:cs="Arial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7110D9BE" w14:textId="77777777" w:rsidR="00793D39" w:rsidRPr="00ED183D" w:rsidRDefault="00793D39" w:rsidP="00ED78AD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D183D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Truro</w:t>
                            </w:r>
                          </w:p>
                          <w:p w14:paraId="2E7E48E8" w14:textId="77777777" w:rsidR="00793D39" w:rsidRPr="00ED183D" w:rsidRDefault="00793D39" w:rsidP="00ED78AD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D183D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Cornwall </w:t>
                            </w:r>
                          </w:p>
                          <w:p w14:paraId="3DBFC1ED" w14:textId="77777777" w:rsidR="00793D39" w:rsidRPr="00ED183D" w:rsidRDefault="00793D39" w:rsidP="00ED78AD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D183D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TR1 3LJ</w:t>
                            </w:r>
                          </w:p>
                          <w:p w14:paraId="3365D456" w14:textId="77777777" w:rsidR="00793D39" w:rsidRPr="00ED183D" w:rsidRDefault="00793D39" w:rsidP="00ED78AD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648FC6DA" w14:textId="4BEA7E8E" w:rsidR="00793D39" w:rsidRPr="00ED183D" w:rsidRDefault="00ED78AD" w:rsidP="00ED78AD">
                            <w:pPr>
                              <w:pStyle w:val="Heading2"/>
                              <w:spacing w:line="240" w:lineRule="auto"/>
                              <w:rPr>
                                <w:rFonts w:cs="Arial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D183D">
                              <w:rPr>
                                <w:rFonts w:cs="Arial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Tel</w:t>
                            </w:r>
                            <w:r w:rsidR="00793D39" w:rsidRPr="00ED183D">
                              <w:rPr>
                                <w:rFonts w:cs="Arial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: [ Insert </w:t>
                            </w:r>
                            <w:proofErr w:type="gramStart"/>
                            <w:r w:rsidR="00793D39" w:rsidRPr="00ED183D">
                              <w:rPr>
                                <w:rFonts w:cs="Arial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telephone ]</w:t>
                            </w:r>
                            <w:proofErr w:type="gramEnd"/>
                          </w:p>
                          <w:p w14:paraId="221FD0EA" w14:textId="777287C6" w:rsidR="00ED78AD" w:rsidRPr="00ED183D" w:rsidRDefault="00ED78AD" w:rsidP="00ED78AD">
                            <w:pPr>
                              <w:pStyle w:val="Addressheader"/>
                              <w:ind w:left="720" w:firstLine="720"/>
                              <w:jc w:val="right"/>
                              <w:rPr>
                                <w:rFonts w:cs="Arial"/>
                                <w:color w:val="000000"/>
                              </w:rPr>
                            </w:pPr>
                            <w:r w:rsidRPr="00ED183D">
                              <w:rPr>
                                <w:rFonts w:cs="Arial"/>
                                <w:color w:val="000000"/>
                              </w:rPr>
                              <w:t>Email: xxxxxxxxxxxxx@nhs.net</w:t>
                            </w:r>
                          </w:p>
                          <w:p w14:paraId="30FA9201" w14:textId="46DCDD3A" w:rsidR="00B10AE8" w:rsidRPr="00ED183D" w:rsidRDefault="00ED78AD" w:rsidP="00ED78AD">
                            <w:pPr>
                              <w:pStyle w:val="Addressheader"/>
                              <w:jc w:val="right"/>
                              <w:rPr>
                                <w:rFonts w:cs="Arial"/>
                                <w:color w:val="000000"/>
                              </w:rPr>
                            </w:pPr>
                            <w:r w:rsidRPr="00ED183D">
                              <w:rPr>
                                <w:rFonts w:cs="Arial"/>
                                <w:color w:val="000000"/>
                              </w:rPr>
                              <w:t xml:space="preserve">Web: </w:t>
                            </w:r>
                            <w:r w:rsidR="007E50C3" w:rsidRPr="00ED183D">
                              <w:rPr>
                                <w:rFonts w:cs="Arial"/>
                                <w:color w:val="000000"/>
                              </w:rPr>
                              <w:t>royalcornwallhospitals.nhs.uk</w:t>
                            </w:r>
                            <w:r w:rsidR="007E50C3" w:rsidRPr="00ED183D">
                              <w:rPr>
                                <w:rFonts w:cs="Arial"/>
                                <w:color w:val="000000"/>
                              </w:rPr>
                              <w:br/>
                            </w:r>
                          </w:p>
                          <w:p w14:paraId="254C3711" w14:textId="6410ABFE" w:rsidR="00793D39" w:rsidRPr="00ED183D" w:rsidRDefault="00793D39" w:rsidP="00ED78AD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ED8A1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45.45pt;margin-top:7.7pt;width:218pt;height:145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" filled="f" stroked="f">
                <o:lock v:ext="edit" aspectratio="t"/>
                <v:textbox inset="0,0,0,0">
                  <w:txbxContent>
                    <w:p w14:paraId="1EAE5433" w14:textId="77777777" w:rsidR="00793D39" w:rsidRPr="00ED183D" w:rsidRDefault="00793D39" w:rsidP="00ED78AD">
                      <w:pPr>
                        <w:pStyle w:val="Heading2"/>
                        <w:spacing w:line="240" w:lineRule="auto"/>
                        <w:rPr>
                          <w:rFonts w:cs="Arial"/>
                          <w:color w:val="auto"/>
                          <w:sz w:val="24"/>
                          <w:szCs w:val="24"/>
                        </w:rPr>
                      </w:pPr>
                      <w:r w:rsidRPr="00ED183D">
                        <w:rPr>
                          <w:rFonts w:cs="Arial"/>
                          <w:color w:val="auto"/>
                          <w:sz w:val="24"/>
                          <w:szCs w:val="24"/>
                        </w:rPr>
                        <w:t xml:space="preserve">[ Insert </w:t>
                      </w:r>
                      <w:proofErr w:type="gramStart"/>
                      <w:r w:rsidRPr="00ED183D">
                        <w:rPr>
                          <w:rFonts w:cs="Arial"/>
                          <w:color w:val="auto"/>
                          <w:sz w:val="24"/>
                          <w:szCs w:val="24"/>
                        </w:rPr>
                        <w:t>Dept ]</w:t>
                      </w:r>
                      <w:proofErr w:type="gramEnd"/>
                    </w:p>
                    <w:p w14:paraId="20E0F482" w14:textId="7C9663C1" w:rsidR="00793D39" w:rsidRPr="00ED183D" w:rsidRDefault="00793D39" w:rsidP="00ED78AD">
                      <w:pPr>
                        <w:pStyle w:val="Heading2"/>
                        <w:spacing w:line="240" w:lineRule="auto"/>
                        <w:rPr>
                          <w:rFonts w:cs="Arial"/>
                          <w:b w:val="0"/>
                          <w:color w:val="auto"/>
                          <w:sz w:val="24"/>
                          <w:szCs w:val="24"/>
                        </w:rPr>
                      </w:pPr>
                      <w:r w:rsidRPr="00ED183D">
                        <w:rPr>
                          <w:rFonts w:cs="Arial"/>
                          <w:b w:val="0"/>
                          <w:color w:val="auto"/>
                          <w:sz w:val="24"/>
                          <w:szCs w:val="24"/>
                        </w:rPr>
                        <w:t>Royal Cornwall Hospita</w:t>
                      </w:r>
                      <w:r w:rsidR="00F57BE1" w:rsidRPr="00ED183D">
                        <w:rPr>
                          <w:rFonts w:cs="Arial"/>
                          <w:b w:val="0"/>
                          <w:color w:val="auto"/>
                          <w:sz w:val="24"/>
                          <w:szCs w:val="24"/>
                        </w:rPr>
                        <w:t>l</w:t>
                      </w:r>
                    </w:p>
                    <w:p w14:paraId="7110D9BE" w14:textId="77777777" w:rsidR="00793D39" w:rsidRPr="00ED183D" w:rsidRDefault="00793D39" w:rsidP="00ED78AD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ED183D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Truro</w:t>
                      </w:r>
                    </w:p>
                    <w:p w14:paraId="2E7E48E8" w14:textId="77777777" w:rsidR="00793D39" w:rsidRPr="00ED183D" w:rsidRDefault="00793D39" w:rsidP="00ED78AD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ED183D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 xml:space="preserve">Cornwall </w:t>
                      </w:r>
                    </w:p>
                    <w:p w14:paraId="3DBFC1ED" w14:textId="77777777" w:rsidR="00793D39" w:rsidRPr="00ED183D" w:rsidRDefault="00793D39" w:rsidP="00ED78AD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ED183D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TR1 3LJ</w:t>
                      </w:r>
                    </w:p>
                    <w:p w14:paraId="3365D456" w14:textId="77777777" w:rsidR="00793D39" w:rsidRPr="00ED183D" w:rsidRDefault="00793D39" w:rsidP="00ED78AD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</w:p>
                    <w:p w14:paraId="648FC6DA" w14:textId="4BEA7E8E" w:rsidR="00793D39" w:rsidRPr="00ED183D" w:rsidRDefault="00ED78AD" w:rsidP="00ED78AD">
                      <w:pPr>
                        <w:pStyle w:val="Heading2"/>
                        <w:spacing w:line="240" w:lineRule="auto"/>
                        <w:rPr>
                          <w:rFonts w:cs="Arial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 w:rsidRPr="00ED183D">
                        <w:rPr>
                          <w:rFonts w:cs="Arial"/>
                          <w:b w:val="0"/>
                          <w:color w:val="000000"/>
                          <w:sz w:val="24"/>
                          <w:szCs w:val="24"/>
                        </w:rPr>
                        <w:t>Tel</w:t>
                      </w:r>
                      <w:r w:rsidR="00793D39" w:rsidRPr="00ED183D">
                        <w:rPr>
                          <w:rFonts w:cs="Arial"/>
                          <w:b w:val="0"/>
                          <w:color w:val="000000"/>
                          <w:sz w:val="24"/>
                          <w:szCs w:val="24"/>
                        </w:rPr>
                        <w:t xml:space="preserve">: [ Insert </w:t>
                      </w:r>
                      <w:proofErr w:type="gramStart"/>
                      <w:r w:rsidR="00793D39" w:rsidRPr="00ED183D">
                        <w:rPr>
                          <w:rFonts w:cs="Arial"/>
                          <w:b w:val="0"/>
                          <w:color w:val="000000"/>
                          <w:sz w:val="24"/>
                          <w:szCs w:val="24"/>
                        </w:rPr>
                        <w:t>telephone ]</w:t>
                      </w:r>
                      <w:proofErr w:type="gramEnd"/>
                    </w:p>
                    <w:p w14:paraId="221FD0EA" w14:textId="777287C6" w:rsidR="00ED78AD" w:rsidRPr="00ED183D" w:rsidRDefault="00ED78AD" w:rsidP="00ED78AD">
                      <w:pPr>
                        <w:pStyle w:val="Addressheader"/>
                        <w:ind w:left="720" w:firstLine="720"/>
                        <w:jc w:val="right"/>
                        <w:rPr>
                          <w:rFonts w:cs="Arial"/>
                          <w:color w:val="000000"/>
                        </w:rPr>
                      </w:pPr>
                      <w:r w:rsidRPr="00ED183D">
                        <w:rPr>
                          <w:rFonts w:cs="Arial"/>
                          <w:color w:val="000000"/>
                        </w:rPr>
                        <w:t>Email: xxxxxxxxxxxxx@nhs.net</w:t>
                      </w:r>
                    </w:p>
                    <w:p w14:paraId="30FA9201" w14:textId="46DCDD3A" w:rsidR="00B10AE8" w:rsidRPr="00ED183D" w:rsidRDefault="00ED78AD" w:rsidP="00ED78AD">
                      <w:pPr>
                        <w:pStyle w:val="Addressheader"/>
                        <w:jc w:val="right"/>
                        <w:rPr>
                          <w:rFonts w:cs="Arial"/>
                          <w:color w:val="000000"/>
                        </w:rPr>
                      </w:pPr>
                      <w:r w:rsidRPr="00ED183D">
                        <w:rPr>
                          <w:rFonts w:cs="Arial"/>
                          <w:color w:val="000000"/>
                        </w:rPr>
                        <w:t xml:space="preserve">Web: </w:t>
                      </w:r>
                      <w:r w:rsidR="007E50C3" w:rsidRPr="00ED183D">
                        <w:rPr>
                          <w:rFonts w:cs="Arial"/>
                          <w:color w:val="000000"/>
                        </w:rPr>
                        <w:t>royalcornwallhospitals.nhs.uk</w:t>
                      </w:r>
                      <w:r w:rsidR="007E50C3" w:rsidRPr="00ED183D">
                        <w:rPr>
                          <w:rFonts w:cs="Arial"/>
                          <w:color w:val="000000"/>
                        </w:rPr>
                        <w:br/>
                      </w:r>
                    </w:p>
                    <w:p w14:paraId="254C3711" w14:textId="6410ABFE" w:rsidR="00793D39" w:rsidRPr="00ED183D" w:rsidRDefault="00793D39" w:rsidP="00ED78AD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D78A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389F98" wp14:editId="6FFAABCA">
                <wp:simplePos x="0" y="0"/>
                <wp:positionH relativeFrom="column">
                  <wp:posOffset>520117</wp:posOffset>
                </wp:positionH>
                <wp:positionV relativeFrom="paragraph">
                  <wp:posOffset>97773</wp:posOffset>
                </wp:positionV>
                <wp:extent cx="2357307" cy="1719743"/>
                <wp:effectExtent l="0" t="0" r="5080" b="7620"/>
                <wp:wrapNone/>
                <wp:docPr id="1100284528" name="Text Box 11002845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357307" cy="17197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D93EB6" w14:textId="4C705A28" w:rsidR="007E50C3" w:rsidRPr="00ED183D" w:rsidRDefault="007E50C3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D183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Mr A.N. Individual</w:t>
                            </w:r>
                            <w:r w:rsidRPr="00ED183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br/>
                              <w:t>12 Somewhere Avenue</w:t>
                            </w:r>
                            <w:r w:rsidRPr="00ED183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br/>
                              <w:t>Someplace</w:t>
                            </w:r>
                            <w:r w:rsidRPr="00ED183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br/>
                              <w:t>AB1 2CD</w:t>
                            </w:r>
                          </w:p>
                          <w:p w14:paraId="61B14E36" w14:textId="77777777" w:rsidR="008E1736" w:rsidRPr="00ED183D" w:rsidRDefault="00ED78AD" w:rsidP="00ED78AD">
                            <w:pPr>
                              <w:pStyle w:val="Addressheader"/>
                            </w:pPr>
                            <w:r w:rsidRPr="00ED183D">
                              <w:br/>
                            </w:r>
                          </w:p>
                          <w:p w14:paraId="5224E3B4" w14:textId="6A1265BA" w:rsidR="00ED78AD" w:rsidRPr="00ED183D" w:rsidRDefault="00ED78AD" w:rsidP="00ED78AD">
                            <w:pPr>
                              <w:pStyle w:val="Addressheader"/>
                            </w:pPr>
                            <w:r w:rsidRPr="00ED183D">
                              <w:t xml:space="preserve">Date: </w:t>
                            </w:r>
                            <w:sdt>
                              <w:sdtPr>
                                <w:id w:val="-55784585"/>
                                <w:placeholder>
                                  <w:docPart w:val="71041242AF5AF640BEE5E5FB74B4465B"/>
                                </w:placeholder>
                                <w:showingPlcHdr/>
                                <w:date>
                                  <w:dateFormat w:val="d MMMM yyyy"/>
                                  <w:lid w:val="en-GB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Pr="00ED183D">
                                  <w:t>Click or tap to enter a date.</w:t>
                                </w:r>
                              </w:sdtContent>
                            </w:sdt>
                          </w:p>
                          <w:p w14:paraId="5389378C" w14:textId="77777777" w:rsidR="00ED78AD" w:rsidRPr="00ED183D" w:rsidRDefault="00ED78AD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389F98" id="Text Box 1100284528" o:spid="_x0000_s1027" type="#_x0000_t202" style="position:absolute;margin-left:40.95pt;margin-top:7.7pt;width:185.6pt;height:135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" filled="f" stroked="f">
                <o:lock v:ext="edit" aspectratio="t"/>
                <v:textbox inset="0,0,0,0">
                  <w:txbxContent>
                    <w:p w14:paraId="13D93EB6" w14:textId="4C705A28" w:rsidR="007E50C3" w:rsidRPr="00ED183D" w:rsidRDefault="007E50C3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D183D">
                        <w:rPr>
                          <w:rFonts w:ascii="Arial" w:hAnsi="Arial" w:cs="Arial"/>
                          <w:sz w:val="24"/>
                          <w:szCs w:val="24"/>
                        </w:rPr>
                        <w:t>Mr A.N. Individual</w:t>
                      </w:r>
                      <w:r w:rsidRPr="00ED183D">
                        <w:rPr>
                          <w:rFonts w:ascii="Arial" w:hAnsi="Arial" w:cs="Arial"/>
                          <w:sz w:val="24"/>
                          <w:szCs w:val="24"/>
                        </w:rPr>
                        <w:br/>
                        <w:t>12 Somewhere Avenue</w:t>
                      </w:r>
                      <w:r w:rsidRPr="00ED183D">
                        <w:rPr>
                          <w:rFonts w:ascii="Arial" w:hAnsi="Arial" w:cs="Arial"/>
                          <w:sz w:val="24"/>
                          <w:szCs w:val="24"/>
                        </w:rPr>
                        <w:br/>
                        <w:t>Someplace</w:t>
                      </w:r>
                      <w:r w:rsidRPr="00ED183D">
                        <w:rPr>
                          <w:rFonts w:ascii="Arial" w:hAnsi="Arial" w:cs="Arial"/>
                          <w:sz w:val="24"/>
                          <w:szCs w:val="24"/>
                        </w:rPr>
                        <w:br/>
                        <w:t>AB1 2CD</w:t>
                      </w:r>
                    </w:p>
                    <w:p w14:paraId="61B14E36" w14:textId="77777777" w:rsidR="008E1736" w:rsidRPr="00ED183D" w:rsidRDefault="00ED78AD" w:rsidP="00ED78AD">
                      <w:pPr>
                        <w:pStyle w:val="Addressheader"/>
                      </w:pPr>
                      <w:r w:rsidRPr="00ED183D">
                        <w:br/>
                      </w:r>
                    </w:p>
                    <w:p w14:paraId="5224E3B4" w14:textId="6A1265BA" w:rsidR="00ED78AD" w:rsidRPr="00ED183D" w:rsidRDefault="00ED78AD" w:rsidP="00ED78AD">
                      <w:pPr>
                        <w:pStyle w:val="Addressheader"/>
                      </w:pPr>
                      <w:r w:rsidRPr="00ED183D">
                        <w:t xml:space="preserve">Date: </w:t>
                      </w:r>
                      <w:sdt>
                        <w:sdtPr>
                          <w:id w:val="-55784585"/>
                          <w:placeholder>
                            <w:docPart w:val="71041242AF5AF640BEE5E5FB74B4465B"/>
                          </w:placeholder>
                          <w:showingPlcHdr/>
                          <w:date>
                            <w:dateFormat w:val="d MMMM yyyy"/>
                            <w:lid w:val="en-GB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Pr="00ED183D">
                            <w:t>Click or tap to enter a date.</w:t>
                          </w:r>
                        </w:sdtContent>
                      </w:sdt>
                    </w:p>
                    <w:p w14:paraId="5389378C" w14:textId="77777777" w:rsidR="00ED78AD" w:rsidRPr="00ED183D" w:rsidRDefault="00ED78AD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A5F676" w14:textId="7284E4DA" w:rsidR="00E10CE7" w:rsidRDefault="00E10CE7" w:rsidP="00AC1B08"/>
    <w:p w14:paraId="3AECDB2B" w14:textId="536A8F6A" w:rsidR="00E10CE7" w:rsidRDefault="00E10CE7" w:rsidP="00AC1B08"/>
    <w:p w14:paraId="2BA0D358" w14:textId="04E10990" w:rsidR="00E10CE7" w:rsidRDefault="00E10CE7" w:rsidP="00AC1B08"/>
    <w:p w14:paraId="53D89ED3" w14:textId="1DA5C999" w:rsidR="00E10CE7" w:rsidRPr="00AC1B08" w:rsidRDefault="00516CD8" w:rsidP="00AC1B08">
      <w:r>
        <w:rPr>
          <w:noProof/>
          <w:lang w:eastAsia="en-GB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3851E5E9" wp14:editId="5CFDB152">
                <wp:simplePos x="0" y="0"/>
                <wp:positionH relativeFrom="column">
                  <wp:posOffset>520065</wp:posOffset>
                </wp:positionH>
                <wp:positionV relativeFrom="paragraph">
                  <wp:posOffset>818515</wp:posOffset>
                </wp:positionV>
                <wp:extent cx="6591300" cy="5688965"/>
                <wp:effectExtent l="0" t="0" r="0" b="635"/>
                <wp:wrapThrough wrapText="bothSides">
                  <wp:wrapPolygon edited="0">
                    <wp:start x="0" y="0"/>
                    <wp:lineTo x="0" y="21554"/>
                    <wp:lineTo x="21558" y="21554"/>
                    <wp:lineTo x="21558" y="0"/>
                    <wp:lineTo x="0" y="0"/>
                  </wp:wrapPolygon>
                </wp:wrapThrough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0" cy="5688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92314D" w14:textId="468C4BF5" w:rsidR="007E50C3" w:rsidRPr="001A671E" w:rsidRDefault="007E50C3" w:rsidP="007E50C3">
                            <w:pPr>
                              <w:pStyle w:val="Title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A671E">
                              <w:rPr>
                                <w:rFonts w:ascii="Arial" w:hAnsi="Arial" w:cs="Arial"/>
                                <w:b w:val="0"/>
                                <w:bCs/>
                                <w:sz w:val="24"/>
                                <w:szCs w:val="24"/>
                              </w:rPr>
                              <w:t>Dear XX</w:t>
                            </w:r>
                            <w:r w:rsidR="00B10AE8" w:rsidRPr="001A671E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="00B10AE8" w:rsidRPr="001A671E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Pr="001A671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Title of letter (less than 70 characters)</w:t>
                            </w:r>
                          </w:p>
                          <w:p w14:paraId="41A19069" w14:textId="35B5BE0B" w:rsidR="007E50C3" w:rsidRPr="001A671E" w:rsidRDefault="007E50C3" w:rsidP="007E50C3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A671E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Pr="001A671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Before writing your letter, familiarise yourself with </w:t>
                            </w:r>
                            <w:r w:rsidR="00FC2B3B" w:rsidRPr="001A671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our A-Z House Style</w:t>
                            </w:r>
                            <w:r w:rsidRPr="001A671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. All writing under the Trust identity, whether online or offline, should be consistent with this style. This includes dates, times, job titles. There should be no acronyms in your copy. </w:t>
                            </w:r>
                          </w:p>
                          <w:p w14:paraId="730D7882" w14:textId="4703D9F7" w:rsidR="007E50C3" w:rsidRPr="001A671E" w:rsidRDefault="007E50C3" w:rsidP="007E50C3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A671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When copying and pasting content to this letter, please use the keep text only function to retain the approved accessibility and branding format. </w:t>
                            </w:r>
                          </w:p>
                          <w:p w14:paraId="150CCF18" w14:textId="41D2058C" w:rsidR="007E50C3" w:rsidRPr="001A671E" w:rsidRDefault="007E50C3" w:rsidP="007E50C3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A671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When you have finished writing your letter, check your content against </w:t>
                            </w:r>
                            <w:r w:rsidR="00FC2B3B" w:rsidRPr="001A671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the accessibility and branding checklist.</w:t>
                            </w:r>
                          </w:p>
                          <w:p w14:paraId="2C53311E" w14:textId="77777777" w:rsidR="007E50C3" w:rsidRPr="001A671E" w:rsidRDefault="007E50C3" w:rsidP="007E50C3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497AC70D" w14:textId="77777777" w:rsidR="007E50C3" w:rsidRPr="001A671E" w:rsidRDefault="007E50C3" w:rsidP="007E50C3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6F69B483" w14:textId="77777777" w:rsidR="007E50C3" w:rsidRPr="001A671E" w:rsidRDefault="007E50C3" w:rsidP="007E50C3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2C28150D" w14:textId="77777777" w:rsidR="001A671E" w:rsidRDefault="001A671E" w:rsidP="007E50C3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C1AE926" w14:textId="77777777" w:rsidR="001A671E" w:rsidRDefault="001A671E" w:rsidP="007E50C3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EB94B33" w14:textId="77777777" w:rsidR="00CF2A81" w:rsidRDefault="00CF2A81" w:rsidP="007E50C3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7EFB1E6D" w14:textId="3DA21981" w:rsidR="007E50C3" w:rsidRPr="001A671E" w:rsidRDefault="007E50C3" w:rsidP="007E50C3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A671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Yours sincerely / faithfully</w:t>
                            </w:r>
                          </w:p>
                          <w:p w14:paraId="484FCCDF" w14:textId="77777777" w:rsidR="00CF2A81" w:rsidRDefault="00CF2A81" w:rsidP="007E50C3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59E0DEB3" w14:textId="5A068CAE" w:rsidR="007E50C3" w:rsidRPr="001A671E" w:rsidRDefault="007E50C3" w:rsidP="007E50C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A671E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Name of team or author</w:t>
                            </w:r>
                            <w:r w:rsidRPr="001A671E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  <w:t>Team name</w:t>
                            </w:r>
                            <w:r w:rsidRPr="001A671E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</w:r>
                            <w:r w:rsidRPr="001A671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Enc</w:t>
                            </w:r>
                          </w:p>
                          <w:p w14:paraId="569688DB" w14:textId="77777777" w:rsidR="007E50C3" w:rsidRPr="001A671E" w:rsidRDefault="007E50C3" w:rsidP="006D46C0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51E5E9" id="Text Box 2" o:spid="_x0000_s1028" type="#_x0000_t202" style="position:absolute;margin-left:40.95pt;margin-top:64.45pt;width:519pt;height:447.95pt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" filled="f" stroked="f">
                <v:textbox inset="0,0,0,0">
                  <w:txbxContent>
                    <w:p w14:paraId="2B92314D" w14:textId="468C4BF5" w:rsidR="007E50C3" w:rsidRPr="001A671E" w:rsidRDefault="007E50C3" w:rsidP="007E50C3">
                      <w:pPr>
                        <w:pStyle w:val="Title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A671E">
                        <w:rPr>
                          <w:rFonts w:ascii="Arial" w:hAnsi="Arial" w:cs="Arial"/>
                          <w:b w:val="0"/>
                          <w:bCs/>
                          <w:sz w:val="24"/>
                          <w:szCs w:val="24"/>
                        </w:rPr>
                        <w:t>Dear XX</w:t>
                      </w:r>
                      <w:r w:rsidR="00B10AE8" w:rsidRPr="001A671E">
                        <w:rPr>
                          <w:sz w:val="24"/>
                          <w:szCs w:val="24"/>
                        </w:rPr>
                        <w:br/>
                      </w:r>
                      <w:r w:rsidR="00B10AE8" w:rsidRPr="001A671E">
                        <w:rPr>
                          <w:sz w:val="24"/>
                          <w:szCs w:val="24"/>
                        </w:rPr>
                        <w:br/>
                      </w:r>
                      <w:r w:rsidRPr="001A671E">
                        <w:rPr>
                          <w:rFonts w:ascii="Arial" w:hAnsi="Arial" w:cs="Arial"/>
                          <w:sz w:val="24"/>
                          <w:szCs w:val="24"/>
                        </w:rPr>
                        <w:t>Title of letter (less than 70 characters)</w:t>
                      </w:r>
                    </w:p>
                    <w:p w14:paraId="41A19069" w14:textId="35B5BE0B" w:rsidR="007E50C3" w:rsidRPr="001A671E" w:rsidRDefault="007E50C3" w:rsidP="007E50C3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A671E">
                        <w:rPr>
                          <w:sz w:val="24"/>
                          <w:szCs w:val="24"/>
                        </w:rPr>
                        <w:br/>
                      </w:r>
                      <w:r w:rsidRPr="001A671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Before writing your letter, familiarise yourself with </w:t>
                      </w:r>
                      <w:r w:rsidR="00FC2B3B" w:rsidRPr="001A671E">
                        <w:rPr>
                          <w:rFonts w:ascii="Arial" w:hAnsi="Arial" w:cs="Arial"/>
                          <w:sz w:val="24"/>
                          <w:szCs w:val="24"/>
                        </w:rPr>
                        <w:t>our A-Z House Style</w:t>
                      </w:r>
                      <w:r w:rsidRPr="001A671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. All writing under the Trust identity, whether online or offline, should be consistent with this style. This includes dates, times, job titles. There should be no acronyms in your copy. </w:t>
                      </w:r>
                    </w:p>
                    <w:p w14:paraId="730D7882" w14:textId="4703D9F7" w:rsidR="007E50C3" w:rsidRPr="001A671E" w:rsidRDefault="007E50C3" w:rsidP="007E50C3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A671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When copying and pasting content to this letter, please use the keep text only function to retain the approved accessibility and branding format. </w:t>
                      </w:r>
                    </w:p>
                    <w:p w14:paraId="150CCF18" w14:textId="41D2058C" w:rsidR="007E50C3" w:rsidRPr="001A671E" w:rsidRDefault="007E50C3" w:rsidP="007E50C3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A671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When you have finished writing your letter, check your content against </w:t>
                      </w:r>
                      <w:r w:rsidR="00FC2B3B" w:rsidRPr="001A671E">
                        <w:rPr>
                          <w:rFonts w:ascii="Arial" w:hAnsi="Arial" w:cs="Arial"/>
                          <w:sz w:val="24"/>
                          <w:szCs w:val="24"/>
                        </w:rPr>
                        <w:t>the accessibility and branding checklist.</w:t>
                      </w:r>
                    </w:p>
                    <w:p w14:paraId="2C53311E" w14:textId="77777777" w:rsidR="007E50C3" w:rsidRPr="001A671E" w:rsidRDefault="007E50C3" w:rsidP="007E50C3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497AC70D" w14:textId="77777777" w:rsidR="007E50C3" w:rsidRPr="001A671E" w:rsidRDefault="007E50C3" w:rsidP="007E50C3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6F69B483" w14:textId="77777777" w:rsidR="007E50C3" w:rsidRPr="001A671E" w:rsidRDefault="007E50C3" w:rsidP="007E50C3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2C28150D" w14:textId="77777777" w:rsidR="001A671E" w:rsidRDefault="001A671E" w:rsidP="007E50C3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C1AE926" w14:textId="77777777" w:rsidR="001A671E" w:rsidRDefault="001A671E" w:rsidP="007E50C3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EB94B33" w14:textId="77777777" w:rsidR="00CF2A81" w:rsidRDefault="00CF2A81" w:rsidP="007E50C3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7EFB1E6D" w14:textId="3DA21981" w:rsidR="007E50C3" w:rsidRPr="001A671E" w:rsidRDefault="007E50C3" w:rsidP="007E50C3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A671E">
                        <w:rPr>
                          <w:rFonts w:ascii="Arial" w:hAnsi="Arial" w:cs="Arial"/>
                          <w:sz w:val="24"/>
                          <w:szCs w:val="24"/>
                        </w:rPr>
                        <w:t>Yours sincerely / faithfully</w:t>
                      </w:r>
                    </w:p>
                    <w:p w14:paraId="484FCCDF" w14:textId="77777777" w:rsidR="00CF2A81" w:rsidRDefault="00CF2A81" w:rsidP="007E50C3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59E0DEB3" w14:textId="5A068CAE" w:rsidR="007E50C3" w:rsidRPr="001A671E" w:rsidRDefault="007E50C3" w:rsidP="007E50C3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1A671E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Name of team or author</w:t>
                      </w:r>
                      <w:r w:rsidRPr="001A671E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br/>
                        <w:t>Team name</w:t>
                      </w:r>
                      <w:r w:rsidRPr="001A671E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br/>
                      </w:r>
                      <w:r w:rsidRPr="001A671E">
                        <w:rPr>
                          <w:rFonts w:ascii="Arial" w:hAnsi="Arial" w:cs="Arial"/>
                          <w:sz w:val="24"/>
                          <w:szCs w:val="24"/>
                        </w:rPr>
                        <w:t>Enc</w:t>
                      </w:r>
                    </w:p>
                    <w:p w14:paraId="569688DB" w14:textId="77777777" w:rsidR="007E50C3" w:rsidRPr="001A671E" w:rsidRDefault="007E50C3" w:rsidP="006D46C0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sectPr w:rsidR="00E10CE7" w:rsidRPr="00AC1B08" w:rsidSect="00F57BE1">
      <w:headerReference w:type="default" r:id="rId10"/>
      <w:headerReference w:type="first" r:id="rId11"/>
      <w:footerReference w:type="first" r:id="rId12"/>
      <w:pgSz w:w="11906" w:h="16838"/>
      <w:pgMar w:top="1191" w:right="1247" w:bottom="1134" w:left="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E330A" w14:textId="77777777" w:rsidR="00CB26B8" w:rsidRDefault="00CB26B8" w:rsidP="009726AA">
      <w:pPr>
        <w:spacing w:after="0" w:line="240" w:lineRule="auto"/>
      </w:pPr>
      <w:r>
        <w:separator/>
      </w:r>
    </w:p>
  </w:endnote>
  <w:endnote w:type="continuationSeparator" w:id="0">
    <w:p w14:paraId="03BA5BDA" w14:textId="77777777" w:rsidR="00CB26B8" w:rsidRDefault="00CB26B8" w:rsidP="00972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89225" w14:textId="7E68197B" w:rsidR="00C91B2D" w:rsidRPr="00A863A6" w:rsidRDefault="00A863A6" w:rsidP="006B1905">
    <w:pPr>
      <w:pStyle w:val="Footer"/>
      <w:tabs>
        <w:tab w:val="clear" w:pos="4513"/>
        <w:tab w:val="clear" w:pos="9026"/>
        <w:tab w:val="left" w:pos="7170"/>
      </w:tabs>
    </w:pPr>
    <w:r>
      <w:rPr>
        <w:vertAlign w:val="subscript"/>
      </w:rPr>
      <w:softHyphen/>
    </w:r>
    <w:r w:rsidR="000E0510">
      <w:t xml:space="preserve">                                            </w:t>
    </w:r>
    <w:r w:rsidR="00F728AD">
      <w:rPr>
        <w:noProof/>
      </w:rPr>
      <w:drawing>
        <wp:inline distT="0" distB="0" distL="0" distR="0" wp14:anchorId="7AA68B73" wp14:editId="50F98E89">
          <wp:extent cx="7564755" cy="1073785"/>
          <wp:effectExtent l="0" t="0" r="4445" b="5715"/>
          <wp:docPr id="322170717" name="Picture 5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2170717" name="Picture 5" descr="A screenshot of a compu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125" cy="1082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B49CA" w14:textId="77777777" w:rsidR="00CB26B8" w:rsidRDefault="00CB26B8" w:rsidP="009726AA">
      <w:pPr>
        <w:spacing w:after="0" w:line="240" w:lineRule="auto"/>
      </w:pPr>
      <w:r>
        <w:separator/>
      </w:r>
    </w:p>
  </w:footnote>
  <w:footnote w:type="continuationSeparator" w:id="0">
    <w:p w14:paraId="6DBE1CDD" w14:textId="77777777" w:rsidR="00CB26B8" w:rsidRDefault="00CB26B8" w:rsidP="00972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1EF4F" w14:textId="77777777" w:rsidR="00C91B2D" w:rsidRDefault="00C91B2D">
    <w:pPr>
      <w:pStyle w:val="Header"/>
      <w:rPr>
        <w:noProof/>
        <w:lang w:eastAsia="en-GB"/>
      </w:rPr>
    </w:pPr>
  </w:p>
  <w:p w14:paraId="28C66B30" w14:textId="77777777" w:rsidR="00C91B2D" w:rsidRDefault="00C91B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C91D8" w14:textId="1D099789" w:rsidR="002936B6" w:rsidRDefault="00830596">
    <w:pPr>
      <w:pStyle w:val="Header"/>
    </w:pPr>
    <w:r>
      <w:rPr>
        <w:noProof/>
      </w:rPr>
      <w:drawing>
        <wp:inline distT="0" distB="0" distL="0" distR="0" wp14:anchorId="14072E13" wp14:editId="59CC7F1D">
          <wp:extent cx="7565014" cy="1091565"/>
          <wp:effectExtent l="0" t="0" r="4445" b="635"/>
          <wp:docPr id="1877032577" name="Picture 4" descr="A white background with black lin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7032577" name="Picture 4" descr="A white background with black line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4418" cy="11246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D4020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41242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F4A"/>
    <w:rsid w:val="000077F0"/>
    <w:rsid w:val="00093F4A"/>
    <w:rsid w:val="00094359"/>
    <w:rsid w:val="0009445B"/>
    <w:rsid w:val="00094C56"/>
    <w:rsid w:val="000A7981"/>
    <w:rsid w:val="000D3A8D"/>
    <w:rsid w:val="000E0510"/>
    <w:rsid w:val="00112052"/>
    <w:rsid w:val="00133509"/>
    <w:rsid w:val="0013374A"/>
    <w:rsid w:val="001340E2"/>
    <w:rsid w:val="0018138E"/>
    <w:rsid w:val="00183665"/>
    <w:rsid w:val="00192C44"/>
    <w:rsid w:val="001A671E"/>
    <w:rsid w:val="001B4BE4"/>
    <w:rsid w:val="00217897"/>
    <w:rsid w:val="00270CE2"/>
    <w:rsid w:val="002936B6"/>
    <w:rsid w:val="002C283A"/>
    <w:rsid w:val="002D4F92"/>
    <w:rsid w:val="002D7FE8"/>
    <w:rsid w:val="002F7BD4"/>
    <w:rsid w:val="003B71EA"/>
    <w:rsid w:val="00437EB0"/>
    <w:rsid w:val="00444ED8"/>
    <w:rsid w:val="00462467"/>
    <w:rsid w:val="00462BEC"/>
    <w:rsid w:val="00475D01"/>
    <w:rsid w:val="004C42FC"/>
    <w:rsid w:val="00516CD8"/>
    <w:rsid w:val="00524167"/>
    <w:rsid w:val="0057057A"/>
    <w:rsid w:val="005838FB"/>
    <w:rsid w:val="005B56E2"/>
    <w:rsid w:val="006551AE"/>
    <w:rsid w:val="006B1905"/>
    <w:rsid w:val="006C6246"/>
    <w:rsid w:val="006D46C0"/>
    <w:rsid w:val="00726D12"/>
    <w:rsid w:val="00793D39"/>
    <w:rsid w:val="007A7DDF"/>
    <w:rsid w:val="007E50C3"/>
    <w:rsid w:val="00830596"/>
    <w:rsid w:val="00890492"/>
    <w:rsid w:val="008E1736"/>
    <w:rsid w:val="008F70B4"/>
    <w:rsid w:val="009726AA"/>
    <w:rsid w:val="00A16A31"/>
    <w:rsid w:val="00A645D3"/>
    <w:rsid w:val="00A80F2F"/>
    <w:rsid w:val="00A863A6"/>
    <w:rsid w:val="00A90226"/>
    <w:rsid w:val="00AC1B08"/>
    <w:rsid w:val="00AE19E2"/>
    <w:rsid w:val="00AE27FD"/>
    <w:rsid w:val="00AF1AC0"/>
    <w:rsid w:val="00B0026D"/>
    <w:rsid w:val="00B10AE8"/>
    <w:rsid w:val="00C74187"/>
    <w:rsid w:val="00C84888"/>
    <w:rsid w:val="00C91B2D"/>
    <w:rsid w:val="00CA14A4"/>
    <w:rsid w:val="00CA2F61"/>
    <w:rsid w:val="00CA5E62"/>
    <w:rsid w:val="00CB26B8"/>
    <w:rsid w:val="00CD3204"/>
    <w:rsid w:val="00CE293A"/>
    <w:rsid w:val="00CE61C6"/>
    <w:rsid w:val="00CF2A81"/>
    <w:rsid w:val="00DF0916"/>
    <w:rsid w:val="00E06CB0"/>
    <w:rsid w:val="00E10CE7"/>
    <w:rsid w:val="00E113E0"/>
    <w:rsid w:val="00E17D02"/>
    <w:rsid w:val="00E21D1C"/>
    <w:rsid w:val="00E274C8"/>
    <w:rsid w:val="00E73CB8"/>
    <w:rsid w:val="00ED183D"/>
    <w:rsid w:val="00ED78AD"/>
    <w:rsid w:val="00F25A82"/>
    <w:rsid w:val="00F57BE1"/>
    <w:rsid w:val="00F728AD"/>
    <w:rsid w:val="00F75DE5"/>
    <w:rsid w:val="00F77FB3"/>
    <w:rsid w:val="00FC2B3B"/>
    <w:rsid w:val="00FC2FF3"/>
    <w:rsid w:val="00FD50F6"/>
    <w:rsid w:val="00FE326E"/>
    <w:rsid w:val="00FE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976128"/>
  <w15:docId w15:val="{1612B58B-A804-437D-9D96-56FBCE9E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093F4A"/>
    <w:pPr>
      <w:keepNext/>
      <w:spacing w:after="0" w:line="220" w:lineRule="exact"/>
      <w:jc w:val="right"/>
      <w:outlineLvl w:val="1"/>
    </w:pPr>
    <w:rPr>
      <w:rFonts w:ascii="Arial" w:eastAsia="Times New Roman" w:hAnsi="Arial"/>
      <w:b/>
      <w:color w:val="0000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26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6AA"/>
  </w:style>
  <w:style w:type="paragraph" w:styleId="Footer">
    <w:name w:val="footer"/>
    <w:basedOn w:val="Normal"/>
    <w:link w:val="FooterChar"/>
    <w:uiPriority w:val="99"/>
    <w:unhideWhenUsed/>
    <w:rsid w:val="009726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6AA"/>
  </w:style>
  <w:style w:type="paragraph" w:styleId="BalloonText">
    <w:name w:val="Balloon Text"/>
    <w:basedOn w:val="Normal"/>
    <w:link w:val="BalloonTextChar"/>
    <w:uiPriority w:val="99"/>
    <w:semiHidden/>
    <w:unhideWhenUsed/>
    <w:rsid w:val="00972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726AA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093F4A"/>
    <w:rPr>
      <w:rFonts w:ascii="Arial" w:eastAsia="Times New Roman" w:hAnsi="Arial"/>
      <w:b/>
      <w:color w:val="000080"/>
      <w:lang w:eastAsia="en-US"/>
    </w:rPr>
  </w:style>
  <w:style w:type="paragraph" w:styleId="Title">
    <w:name w:val="Title"/>
    <w:basedOn w:val="Normal"/>
    <w:next w:val="Normal"/>
    <w:link w:val="TitleChar"/>
    <w:autoRedefine/>
    <w:qFormat/>
    <w:rsid w:val="007E50C3"/>
    <w:pPr>
      <w:spacing w:after="0" w:line="360" w:lineRule="auto"/>
      <w:contextualSpacing/>
    </w:pPr>
    <w:rPr>
      <w:rFonts w:asciiTheme="majorHAnsi" w:eastAsiaTheme="majorEastAsia" w:hAnsiTheme="majorHAnsi" w:cstheme="majorBidi"/>
      <w:b/>
      <w:sz w:val="36"/>
      <w:szCs w:val="52"/>
    </w:rPr>
  </w:style>
  <w:style w:type="character" w:customStyle="1" w:styleId="TitleChar">
    <w:name w:val="Title Char"/>
    <w:basedOn w:val="DefaultParagraphFont"/>
    <w:link w:val="Title"/>
    <w:rsid w:val="007E50C3"/>
    <w:rPr>
      <w:rFonts w:asciiTheme="majorHAnsi" w:eastAsiaTheme="majorEastAsia" w:hAnsiTheme="majorHAnsi" w:cstheme="majorBidi"/>
      <w:b/>
      <w:sz w:val="36"/>
      <w:szCs w:val="52"/>
      <w:lang w:eastAsia="en-US"/>
    </w:rPr>
  </w:style>
  <w:style w:type="character" w:styleId="Hyperlink">
    <w:name w:val="Hyperlink"/>
    <w:basedOn w:val="DefaultParagraphFont"/>
    <w:uiPriority w:val="99"/>
    <w:unhideWhenUsed/>
    <w:rsid w:val="007E50C3"/>
    <w:rPr>
      <w:color w:val="0000FF" w:themeColor="hyperlink"/>
      <w:u w:val="single"/>
    </w:rPr>
  </w:style>
  <w:style w:type="paragraph" w:customStyle="1" w:styleId="Addressheader">
    <w:name w:val="Address header"/>
    <w:basedOn w:val="Normal"/>
    <w:qFormat/>
    <w:rsid w:val="007E50C3"/>
    <w:pPr>
      <w:spacing w:after="0" w:line="240" w:lineRule="auto"/>
    </w:pPr>
    <w:rPr>
      <w:rFonts w:ascii="Arial" w:eastAsiaTheme="minorHAnsi" w:hAnsi="Arial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10AE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Vinnicca\LOCALS~1\Temp\XPgrpwise\RCHT_Letterhead_No_add_DLM_FINAL_2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1041242AF5AF640BEE5E5FB74B446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AB8FF5-1321-6049-AC33-A4A585D4F83C}"/>
      </w:docPartPr>
      <w:docPartBody>
        <w:p w:rsidR="00E96FFB" w:rsidRDefault="00C059E2" w:rsidP="00C059E2">
          <w:pPr>
            <w:pStyle w:val="71041242AF5AF640BEE5E5FB74B4465B"/>
          </w:pPr>
          <w:r w:rsidRPr="004C068B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EAC"/>
    <w:rsid w:val="00133509"/>
    <w:rsid w:val="002E7DF5"/>
    <w:rsid w:val="003E6B0E"/>
    <w:rsid w:val="00524167"/>
    <w:rsid w:val="006C4EAC"/>
    <w:rsid w:val="009E61F0"/>
    <w:rsid w:val="00AA350B"/>
    <w:rsid w:val="00AE27FD"/>
    <w:rsid w:val="00C059E2"/>
    <w:rsid w:val="00C74187"/>
    <w:rsid w:val="00E96FFB"/>
    <w:rsid w:val="00F9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059E2"/>
    <w:rPr>
      <w:color w:val="808080"/>
    </w:rPr>
  </w:style>
  <w:style w:type="paragraph" w:customStyle="1" w:styleId="71041242AF5AF640BEE5E5FB74B4465B">
    <w:name w:val="71041242AF5AF640BEE5E5FB74B4465B"/>
    <w:rsid w:val="00C059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529b22-9c2a-4e09-a628-af977dc6aa72">
      <Terms xmlns="http://schemas.microsoft.com/office/infopath/2007/PartnerControls"/>
    </lcf76f155ced4ddcb4097134ff3c332f>
    <TaxCatchAll xmlns="0c461bd9-181a-4c87-8042-6445aef70546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6E2C894A16D2439391D2DBC6D32D66" ma:contentTypeVersion="15" ma:contentTypeDescription="Create a new document." ma:contentTypeScope="" ma:versionID="e8e4d96c6e2b30ad722ed82e73880395">
  <xsd:schema xmlns:xsd="http://www.w3.org/2001/XMLSchema" xmlns:xs="http://www.w3.org/2001/XMLSchema" xmlns:p="http://schemas.microsoft.com/office/2006/metadata/properties" xmlns:ns1="http://schemas.microsoft.com/sharepoint/v3" xmlns:ns2="34529b22-9c2a-4e09-a628-af977dc6aa72" xmlns:ns3="0c461bd9-181a-4c87-8042-6445aef70546" targetNamespace="http://schemas.microsoft.com/office/2006/metadata/properties" ma:root="true" ma:fieldsID="56a1644a85a0c103446c10c39a83f3ef" ns1:_="" ns2:_="" ns3:_="">
    <xsd:import namespace="http://schemas.microsoft.com/sharepoint/v3"/>
    <xsd:import namespace="34529b22-9c2a-4e09-a628-af977dc6aa72"/>
    <xsd:import namespace="0c461bd9-181a-4c87-8042-6445aef705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529b22-9c2a-4e09-a628-af977dc6a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61bd9-181a-4c87-8042-6445aef7054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a8d545b-fcf0-41f2-9263-669f8440a878}" ma:internalName="TaxCatchAll" ma:showField="CatchAllData" ma:web="0c461bd9-181a-4c87-8042-6445aef705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7D8677-5990-449A-9A31-F2AB65427BF3}">
  <ds:schemaRefs>
    <ds:schemaRef ds:uri="http://schemas.microsoft.com/office/2006/metadata/properties"/>
    <ds:schemaRef ds:uri="http://schemas.microsoft.com/office/infopath/2007/PartnerControls"/>
    <ds:schemaRef ds:uri="34529b22-9c2a-4e09-a628-af977dc6aa72"/>
    <ds:schemaRef ds:uri="0c461bd9-181a-4c87-8042-6445aef70546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72D39C74-EF35-44AA-897A-C5DE58B82B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3E1C67-860F-4209-9295-30FA6DE982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4529b22-9c2a-4e09-a628-af977dc6aa72"/>
    <ds:schemaRef ds:uri="0c461bd9-181a-4c87-8042-6445aef705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C:\DOCUME~1\Vinnicca\LOCALS~1\Temp\XPgrpwise\RCHT_Letterhead_No_add_DLM_FINAL_2.dot</Template>
  <TotalTime>5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Cornwall Hospitals Trust</Company>
  <LinksUpToDate>false</LinksUpToDate>
  <CharactersWithSpaces>8</CharactersWithSpaces>
  <SharedDoc>false</SharedDoc>
  <HLinks>
    <vt:vector size="12" baseType="variant">
      <vt:variant>
        <vt:i4>524390</vt:i4>
      </vt:variant>
      <vt:variant>
        <vt:i4>2070</vt:i4>
      </vt:variant>
      <vt:variant>
        <vt:i4>1025</vt:i4>
      </vt:variant>
      <vt:variant>
        <vt:i4>1</vt:i4>
      </vt:variant>
      <vt:variant>
        <vt:lpwstr>CHA17_Kathy_Byrne_Mr_Jim_McKenna_HEADER</vt:lpwstr>
      </vt:variant>
      <vt:variant>
        <vt:lpwstr/>
      </vt:variant>
      <vt:variant>
        <vt:i4>4194431</vt:i4>
      </vt:variant>
      <vt:variant>
        <vt:i4>2077</vt:i4>
      </vt:variant>
      <vt:variant>
        <vt:i4>1026</vt:i4>
      </vt:variant>
      <vt:variant>
        <vt:i4>1</vt:i4>
      </vt:variant>
      <vt:variant>
        <vt:lpwstr>CHA17_Kathy_Byrne_Mr_Jim_McKenna_FOOTER_ONLY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Vinnicombe</dc:creator>
  <cp:lastModifiedBy>PEARSON, Richard (ROYAL CORNWALL HOSPITALS NHS TRUST)</cp:lastModifiedBy>
  <cp:revision>9</cp:revision>
  <cp:lastPrinted>2025-02-26T09:04:00Z</cp:lastPrinted>
  <dcterms:created xsi:type="dcterms:W3CDTF">2025-02-26T09:04:00Z</dcterms:created>
  <dcterms:modified xsi:type="dcterms:W3CDTF">2025-02-26T10:20:00Z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0x010100806E2C894A16D2439391D2DBC6D32D66</vt:lpwstr>
  </property>
  <property fmtid="{D5CDD505-2E9C-101B-9397-08002B2CF9AE}" pid="3" name="MediaServiceImageTags">
    <vt:lpwstr/>
  </property>
</Properties>
</file>