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9440F" w14:textId="0C184052" w:rsidR="006C5593" w:rsidRDefault="00CF5271" w:rsidP="007415DD">
      <w:pPr>
        <w:pStyle w:val="Heading2"/>
        <w:keepNext w:val="0"/>
        <w:widowControl w:val="0"/>
        <w:spacing w:before="120" w:after="240" w:line="240" w:lineRule="auto"/>
        <w:ind w:left="567" w:hanging="567"/>
        <w:jc w:val="left"/>
        <w:rPr>
          <w:rFonts w:cs="Arial"/>
          <w:bCs/>
          <w:iCs/>
          <w:color w:val="auto"/>
          <w:sz w:val="32"/>
          <w:szCs w:val="48"/>
        </w:rPr>
      </w:pPr>
      <w:r w:rsidRPr="00CF5271">
        <w:rPr>
          <w:rFonts w:cs="Arial"/>
          <w:bCs/>
          <w:iCs/>
          <w:color w:val="auto"/>
          <w:sz w:val="32"/>
          <w:szCs w:val="48"/>
        </w:rPr>
        <w:t>Committee Self-Assessment Template</w:t>
      </w:r>
    </w:p>
    <w:p w14:paraId="4DEF37CA" w14:textId="165F82AD" w:rsidR="00CF5271" w:rsidRDefault="00CF5271" w:rsidP="00CF5271">
      <w:pPr>
        <w:rPr>
          <w:rFonts w:ascii="Arial" w:hAnsi="Arial" w:cs="Arial"/>
          <w:sz w:val="24"/>
          <w:szCs w:val="24"/>
        </w:rPr>
      </w:pPr>
      <w:r w:rsidRPr="00CF5271">
        <w:rPr>
          <w:rFonts w:ascii="Arial" w:hAnsi="Arial" w:cs="Arial"/>
          <w:sz w:val="24"/>
          <w:szCs w:val="24"/>
        </w:rPr>
        <w:t>This template (or similar) is intended for completion by members of the committee along with any other attendees.  Committees are not obliged to use this in full and may use other questions or methodologies as appropriate to assess their effectiveness.</w:t>
      </w:r>
    </w:p>
    <w:p w14:paraId="0A856D0F" w14:textId="7CBB3088" w:rsidR="00CF5271" w:rsidRPr="00CF5271" w:rsidRDefault="00CF5271" w:rsidP="00CF5271">
      <w:pPr>
        <w:pStyle w:val="ListParagraph"/>
        <w:numPr>
          <w:ilvl w:val="0"/>
          <w:numId w:val="16"/>
        </w:numPr>
        <w:ind w:left="284" w:hanging="284"/>
        <w:rPr>
          <w:rFonts w:ascii="Arial" w:hAnsi="Arial" w:cs="Arial"/>
          <w:b/>
          <w:bCs/>
          <w:sz w:val="24"/>
          <w:szCs w:val="24"/>
        </w:rPr>
      </w:pPr>
      <w:r w:rsidRPr="00CF5271">
        <w:rPr>
          <w:rFonts w:ascii="Arial" w:hAnsi="Arial" w:cs="Arial"/>
          <w:b/>
          <w:bCs/>
          <w:sz w:val="24"/>
          <w:szCs w:val="24"/>
        </w:rPr>
        <w:t>There are clear terms of reference, with clarity regarding reporting lines and delegated authority.</w:t>
      </w:r>
    </w:p>
    <w:p w14:paraId="2826B819" w14:textId="0D8EDED1" w:rsidR="00CF5271" w:rsidRPr="00CF5271" w:rsidRDefault="00897EEB" w:rsidP="00CF5271">
      <w:pPr>
        <w:ind w:left="284" w:right="-285"/>
        <w:rPr>
          <w:rFonts w:ascii="Arial" w:hAnsi="Arial" w:cs="Arial"/>
          <w:sz w:val="24"/>
          <w:szCs w:val="24"/>
        </w:rPr>
      </w:pPr>
      <w:sdt>
        <w:sdtPr>
          <w:rPr>
            <w:rFonts w:ascii="Arial" w:hAnsi="Arial" w:cs="Arial"/>
            <w:sz w:val="24"/>
            <w:szCs w:val="24"/>
          </w:rPr>
          <w:id w:val="1319844523"/>
          <w14:checkbox>
            <w14:checked w14:val="0"/>
            <w14:checkedState w14:val="2612" w14:font="MS Gothic"/>
            <w14:uncheckedState w14:val="2610" w14:font="MS Gothic"/>
          </w14:checkbox>
        </w:sdtPr>
        <w:sdtEndPr/>
        <w:sdtContent>
          <w:r w:rsidR="00BF2AAE">
            <w:rPr>
              <w:rFonts w:ascii="MS Gothic" w:eastAsia="MS Gothic" w:hAnsi="MS Gothic" w:cs="Arial" w:hint="eastAsia"/>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352540460"/>
          <w14:checkbox>
            <w14:checked w14:val="0"/>
            <w14:checkedState w14:val="2612" w14:font="MS Gothic"/>
            <w14:uncheckedState w14:val="2610" w14:font="MS Gothic"/>
          </w14:checkbox>
        </w:sdtPr>
        <w:sdtEndPr/>
        <w:sdtContent>
          <w:r w:rsidR="00A91ED8">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525997984"/>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34097131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953085003"/>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38F876E6" w14:textId="4297C19B" w:rsidR="00CF5271" w:rsidRDefault="00897EEB" w:rsidP="00CF5271">
      <w:pPr>
        <w:ind w:left="284"/>
        <w:rPr>
          <w:rFonts w:ascii="Arial" w:hAnsi="Arial" w:cs="Arial"/>
          <w:sz w:val="24"/>
          <w:szCs w:val="24"/>
        </w:rPr>
      </w:pPr>
      <w:sdt>
        <w:sdtPr>
          <w:rPr>
            <w:rFonts w:ascii="Arial" w:hAnsi="Arial" w:cs="Arial"/>
            <w:b/>
            <w:bCs/>
            <w:sz w:val="24"/>
            <w:szCs w:val="24"/>
          </w:rPr>
          <w:id w:val="-938596921"/>
          <w:placeholder>
            <w:docPart w:val="DefaultPlaceholder_-1854013440"/>
          </w:placeholder>
          <w:text/>
        </w:sdtPr>
        <w:sdtEndPr/>
        <w:sdtContent>
          <w:r w:rsidR="00CF5271" w:rsidRPr="00CF5271">
            <w:rPr>
              <w:rFonts w:ascii="Arial" w:hAnsi="Arial" w:cs="Arial"/>
              <w:b/>
              <w:bCs/>
              <w:sz w:val="24"/>
              <w:szCs w:val="24"/>
            </w:rPr>
            <w:t>Comments:</w:t>
          </w:r>
        </w:sdtContent>
      </w:sdt>
      <w:sdt>
        <w:sdtPr>
          <w:rPr>
            <w:rFonts w:ascii="Arial" w:hAnsi="Arial" w:cs="Arial"/>
            <w:sz w:val="24"/>
            <w:szCs w:val="24"/>
          </w:rPr>
          <w:id w:val="-1829354732"/>
          <w:placeholder>
            <w:docPart w:val="DefaultPlaceholder_-1854013440"/>
          </w:placeholder>
          <w:showingPlcHdr/>
          <w:text/>
        </w:sdtPr>
        <w:sdtEndPr/>
        <w:sdtContent>
          <w:r w:rsidR="00BF2AAE" w:rsidRPr="00A91ED8">
            <w:rPr>
              <w:rStyle w:val="PlaceholderText"/>
              <w:color w:val="auto"/>
            </w:rPr>
            <w:t>Click or tap here to enter text.</w:t>
          </w:r>
        </w:sdtContent>
      </w:sdt>
    </w:p>
    <w:p w14:paraId="7DB3ECE2" w14:textId="77777777" w:rsidR="00BF2AAE" w:rsidRDefault="00BF2AAE" w:rsidP="00CF5271">
      <w:pPr>
        <w:ind w:left="284"/>
        <w:rPr>
          <w:rFonts w:ascii="Arial" w:hAnsi="Arial" w:cs="Arial"/>
          <w:b/>
          <w:bCs/>
          <w:sz w:val="24"/>
          <w:szCs w:val="24"/>
        </w:rPr>
      </w:pPr>
    </w:p>
    <w:p w14:paraId="78DAA7DD" w14:textId="4EC99028" w:rsidR="00CF5271" w:rsidRPr="00CF5271" w:rsidRDefault="00051E46" w:rsidP="00CF5271">
      <w:pPr>
        <w:pStyle w:val="ListParagraph"/>
        <w:numPr>
          <w:ilvl w:val="0"/>
          <w:numId w:val="16"/>
        </w:numPr>
        <w:ind w:left="284" w:hanging="284"/>
        <w:rPr>
          <w:rFonts w:ascii="Arial" w:hAnsi="Arial" w:cs="Arial"/>
          <w:b/>
          <w:bCs/>
          <w:sz w:val="24"/>
          <w:szCs w:val="24"/>
        </w:rPr>
      </w:pPr>
      <w:r w:rsidRPr="00051E46">
        <w:rPr>
          <w:rFonts w:ascii="Arial" w:hAnsi="Arial" w:cs="Arial"/>
          <w:b/>
          <w:bCs/>
          <w:sz w:val="24"/>
          <w:szCs w:val="24"/>
        </w:rPr>
        <w:t>Committee members have sufficient time to fulfil their responsibilities in relation to the committee.</w:t>
      </w:r>
    </w:p>
    <w:p w14:paraId="7766B64E"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206290500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446698787"/>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891109961"/>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643174311"/>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85888879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3A6CB344"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630524814"/>
          <w:placeholder>
            <w:docPart w:val="0B5011C1B5154C88ADE45952758DC0EC"/>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2123575751"/>
          <w:placeholder>
            <w:docPart w:val="0B5011C1B5154C88ADE45952758DC0EC"/>
          </w:placeholder>
          <w:showingPlcHdr/>
          <w:text/>
        </w:sdtPr>
        <w:sdtEndPr/>
        <w:sdtContent>
          <w:r w:rsidR="00CF5271" w:rsidRPr="00A91ED8">
            <w:rPr>
              <w:rStyle w:val="PlaceholderText"/>
              <w:color w:val="auto"/>
            </w:rPr>
            <w:t>Click or tap here to enter text.</w:t>
          </w:r>
        </w:sdtContent>
      </w:sdt>
    </w:p>
    <w:p w14:paraId="0D80B622" w14:textId="77777777" w:rsidR="00BF2AAE" w:rsidRPr="00CF5271" w:rsidRDefault="00BF2AAE" w:rsidP="00CF5271">
      <w:pPr>
        <w:ind w:left="284"/>
        <w:rPr>
          <w:rFonts w:ascii="Arial" w:hAnsi="Arial" w:cs="Arial"/>
          <w:b/>
          <w:bCs/>
          <w:sz w:val="24"/>
          <w:szCs w:val="24"/>
        </w:rPr>
      </w:pPr>
    </w:p>
    <w:p w14:paraId="73A3EF2F" w14:textId="558805A1" w:rsidR="00CF5271" w:rsidRPr="00CF5271" w:rsidRDefault="00051E46" w:rsidP="00CF5271">
      <w:pPr>
        <w:pStyle w:val="ListParagraph"/>
        <w:numPr>
          <w:ilvl w:val="0"/>
          <w:numId w:val="16"/>
        </w:numPr>
        <w:ind w:left="284" w:hanging="284"/>
        <w:rPr>
          <w:rFonts w:ascii="Arial" w:hAnsi="Arial" w:cs="Arial"/>
          <w:b/>
          <w:bCs/>
          <w:sz w:val="24"/>
          <w:szCs w:val="24"/>
        </w:rPr>
      </w:pPr>
      <w:r w:rsidRPr="00051E46">
        <w:rPr>
          <w:rFonts w:ascii="Arial" w:hAnsi="Arial" w:cs="Arial"/>
          <w:b/>
          <w:bCs/>
          <w:sz w:val="24"/>
          <w:szCs w:val="24"/>
        </w:rPr>
        <w:t>Committee meetings encourage high quality of debate with robust, respectful discussions.</w:t>
      </w:r>
    </w:p>
    <w:p w14:paraId="731BD5CF"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225751451"/>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2049564960"/>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502586048"/>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45267286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450713462"/>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0DE64A3B"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222412491"/>
          <w:placeholder>
            <w:docPart w:val="E9B53C13FF35472B9301C2AC42A711FF"/>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466120916"/>
          <w:placeholder>
            <w:docPart w:val="E9B53C13FF35472B9301C2AC42A711FF"/>
          </w:placeholder>
          <w:showingPlcHdr/>
          <w:text/>
        </w:sdtPr>
        <w:sdtEndPr/>
        <w:sdtContent>
          <w:r w:rsidR="00CF5271" w:rsidRPr="00A91ED8">
            <w:rPr>
              <w:rStyle w:val="PlaceholderText"/>
              <w:color w:val="auto"/>
            </w:rPr>
            <w:t>Click or tap here to enter text.</w:t>
          </w:r>
        </w:sdtContent>
      </w:sdt>
    </w:p>
    <w:p w14:paraId="568F93E2" w14:textId="77777777" w:rsidR="00BF2AAE" w:rsidRPr="00CF5271" w:rsidRDefault="00BF2AAE" w:rsidP="00CF5271">
      <w:pPr>
        <w:ind w:left="284"/>
        <w:rPr>
          <w:rFonts w:ascii="Arial" w:hAnsi="Arial" w:cs="Arial"/>
          <w:b/>
          <w:bCs/>
          <w:sz w:val="24"/>
          <w:szCs w:val="24"/>
        </w:rPr>
      </w:pPr>
    </w:p>
    <w:p w14:paraId="0222C1E5" w14:textId="02C1BEC9" w:rsidR="00CF5271" w:rsidRPr="00CF5271" w:rsidRDefault="00051E46" w:rsidP="00CF5271">
      <w:pPr>
        <w:pStyle w:val="ListParagraph"/>
        <w:numPr>
          <w:ilvl w:val="0"/>
          <w:numId w:val="16"/>
        </w:numPr>
        <w:ind w:left="284" w:hanging="284"/>
        <w:rPr>
          <w:rFonts w:ascii="Arial" w:hAnsi="Arial" w:cs="Arial"/>
          <w:b/>
          <w:bCs/>
          <w:sz w:val="24"/>
          <w:szCs w:val="24"/>
        </w:rPr>
      </w:pPr>
      <w:r w:rsidRPr="00051E46">
        <w:rPr>
          <w:rFonts w:ascii="Arial" w:hAnsi="Arial" w:cs="Arial"/>
          <w:b/>
          <w:bCs/>
          <w:sz w:val="24"/>
          <w:szCs w:val="24"/>
        </w:rPr>
        <w:t>Committee members, individually and collectively, have a good understanding of the key responsibilities of the committee.</w:t>
      </w:r>
    </w:p>
    <w:p w14:paraId="0A751947"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32844542"/>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334487361"/>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208251065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671446935"/>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73284862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49577D48"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207455185"/>
          <w:placeholder>
            <w:docPart w:val="31598074496A4B09AD07D2360CEE5C7E"/>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1106158706"/>
          <w:placeholder>
            <w:docPart w:val="31598074496A4B09AD07D2360CEE5C7E"/>
          </w:placeholder>
          <w:showingPlcHdr/>
          <w:text/>
        </w:sdtPr>
        <w:sdtEndPr/>
        <w:sdtContent>
          <w:r w:rsidR="00CF5271" w:rsidRPr="00A91ED8">
            <w:rPr>
              <w:rStyle w:val="PlaceholderText"/>
              <w:color w:val="auto"/>
            </w:rPr>
            <w:t>Click or tap here to enter text.</w:t>
          </w:r>
        </w:sdtContent>
      </w:sdt>
    </w:p>
    <w:p w14:paraId="0D28C1C7" w14:textId="66D6B240" w:rsidR="00491DE0" w:rsidRDefault="00491DE0">
      <w:pPr>
        <w:spacing w:after="0" w:line="240" w:lineRule="auto"/>
        <w:rPr>
          <w:rFonts w:ascii="Arial" w:hAnsi="Arial" w:cs="Arial"/>
          <w:b/>
          <w:bCs/>
          <w:sz w:val="24"/>
          <w:szCs w:val="24"/>
        </w:rPr>
      </w:pPr>
      <w:r>
        <w:rPr>
          <w:rFonts w:ascii="Arial" w:hAnsi="Arial" w:cs="Arial"/>
          <w:b/>
          <w:bCs/>
          <w:sz w:val="24"/>
          <w:szCs w:val="24"/>
        </w:rPr>
        <w:br w:type="page"/>
      </w:r>
    </w:p>
    <w:p w14:paraId="5A381042" w14:textId="38383A46" w:rsidR="00CF5271" w:rsidRPr="00CF5271" w:rsidRDefault="009E0ECA" w:rsidP="00CF5271">
      <w:pPr>
        <w:pStyle w:val="ListParagraph"/>
        <w:numPr>
          <w:ilvl w:val="0"/>
          <w:numId w:val="16"/>
        </w:numPr>
        <w:ind w:left="284" w:hanging="284"/>
        <w:rPr>
          <w:rFonts w:ascii="Arial" w:hAnsi="Arial" w:cs="Arial"/>
          <w:b/>
          <w:bCs/>
          <w:sz w:val="24"/>
          <w:szCs w:val="24"/>
        </w:rPr>
      </w:pPr>
      <w:r w:rsidRPr="009E0ECA">
        <w:rPr>
          <w:rFonts w:ascii="Arial" w:hAnsi="Arial" w:cs="Arial"/>
          <w:b/>
          <w:bCs/>
          <w:sz w:val="24"/>
          <w:szCs w:val="24"/>
        </w:rPr>
        <w:lastRenderedPageBreak/>
        <w:t>Time is used effectively in meetings</w:t>
      </w:r>
      <w:r w:rsidR="00CF5271" w:rsidRPr="00CF5271">
        <w:rPr>
          <w:rFonts w:ascii="Arial" w:hAnsi="Arial" w:cs="Arial"/>
          <w:b/>
          <w:bCs/>
          <w:sz w:val="24"/>
          <w:szCs w:val="24"/>
        </w:rPr>
        <w:t>.</w:t>
      </w:r>
    </w:p>
    <w:p w14:paraId="33D49B61" w14:textId="7D0302ED" w:rsidR="00CF5271" w:rsidRPr="00CF5271" w:rsidRDefault="00897EEB" w:rsidP="00CF5271">
      <w:pPr>
        <w:ind w:left="284" w:right="-285"/>
        <w:rPr>
          <w:rFonts w:ascii="Arial" w:hAnsi="Arial" w:cs="Arial"/>
          <w:sz w:val="24"/>
          <w:szCs w:val="24"/>
        </w:rPr>
      </w:pPr>
      <w:sdt>
        <w:sdtPr>
          <w:rPr>
            <w:rFonts w:ascii="Arial" w:hAnsi="Arial" w:cs="Arial"/>
            <w:sz w:val="24"/>
            <w:szCs w:val="24"/>
          </w:rPr>
          <w:id w:val="-2024158071"/>
          <w14:checkbox>
            <w14:checked w14:val="1"/>
            <w14:checkedState w14:val="2612" w14:font="MS Gothic"/>
            <w14:uncheckedState w14:val="2610" w14:font="MS Gothic"/>
          </w14:checkbox>
        </w:sdtPr>
        <w:sdtEndPr/>
        <w:sdtContent>
          <w:r w:rsidR="00E153CE">
            <w:rPr>
              <w:rFonts w:ascii="MS Gothic" w:eastAsia="MS Gothic" w:hAnsi="MS Gothic" w:cs="Arial" w:hint="eastAsia"/>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234759124"/>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579372003"/>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014684248"/>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54863425"/>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7E59A530"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366684989"/>
          <w:placeholder>
            <w:docPart w:val="2D6DCB33F8BD4FF38EB2815BCF5B2FDC"/>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1316406842"/>
          <w:placeholder>
            <w:docPart w:val="2D6DCB33F8BD4FF38EB2815BCF5B2FDC"/>
          </w:placeholder>
          <w:showingPlcHdr/>
          <w:text/>
        </w:sdtPr>
        <w:sdtEndPr/>
        <w:sdtContent>
          <w:r w:rsidR="00CF5271" w:rsidRPr="00A91ED8">
            <w:rPr>
              <w:rStyle w:val="PlaceholderText"/>
              <w:color w:val="auto"/>
            </w:rPr>
            <w:t>Click or tap here to enter text.</w:t>
          </w:r>
        </w:sdtContent>
      </w:sdt>
    </w:p>
    <w:p w14:paraId="32F13B96" w14:textId="77777777" w:rsidR="00BF2AAE" w:rsidRPr="00CF5271" w:rsidRDefault="00BF2AAE" w:rsidP="00CF5271">
      <w:pPr>
        <w:ind w:left="284"/>
        <w:rPr>
          <w:rFonts w:ascii="Arial" w:hAnsi="Arial" w:cs="Arial"/>
          <w:b/>
          <w:bCs/>
          <w:sz w:val="24"/>
          <w:szCs w:val="24"/>
        </w:rPr>
      </w:pPr>
    </w:p>
    <w:p w14:paraId="54DFD30D" w14:textId="38C224C5" w:rsidR="00CF5271" w:rsidRPr="00CF5271" w:rsidRDefault="009E0ECA" w:rsidP="00CF5271">
      <w:pPr>
        <w:pStyle w:val="ListParagraph"/>
        <w:numPr>
          <w:ilvl w:val="0"/>
          <w:numId w:val="16"/>
        </w:numPr>
        <w:ind w:left="284" w:hanging="284"/>
        <w:rPr>
          <w:rFonts w:ascii="Arial" w:hAnsi="Arial" w:cs="Arial"/>
          <w:b/>
          <w:bCs/>
          <w:sz w:val="24"/>
          <w:szCs w:val="24"/>
        </w:rPr>
      </w:pPr>
      <w:r w:rsidRPr="009E0ECA">
        <w:rPr>
          <w:rFonts w:ascii="Arial" w:hAnsi="Arial" w:cs="Arial"/>
          <w:b/>
          <w:bCs/>
          <w:sz w:val="24"/>
          <w:szCs w:val="24"/>
        </w:rPr>
        <w:t>The Chair demonstrates effective leadership and allows full and open discussion before decisions are taken.</w:t>
      </w:r>
    </w:p>
    <w:p w14:paraId="29B07DD4"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521050180"/>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764689743"/>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911965290"/>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22066513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638177715"/>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72D7FB44"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680243443"/>
          <w:placeholder>
            <w:docPart w:val="CB31461173F74AB4B98B8E5F688D15BA"/>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1136027234"/>
          <w:placeholder>
            <w:docPart w:val="CB31461173F74AB4B98B8E5F688D15BA"/>
          </w:placeholder>
          <w:showingPlcHdr/>
          <w:text/>
        </w:sdtPr>
        <w:sdtEndPr/>
        <w:sdtContent>
          <w:r w:rsidR="00CF5271" w:rsidRPr="00A91ED8">
            <w:rPr>
              <w:rStyle w:val="PlaceholderText"/>
              <w:color w:val="auto"/>
            </w:rPr>
            <w:t>Click or tap here to enter text.</w:t>
          </w:r>
        </w:sdtContent>
      </w:sdt>
    </w:p>
    <w:p w14:paraId="4FFC00F8" w14:textId="77777777" w:rsidR="00BF2AAE" w:rsidRPr="00CF5271" w:rsidRDefault="00BF2AAE" w:rsidP="00CF5271">
      <w:pPr>
        <w:ind w:left="284"/>
        <w:rPr>
          <w:rFonts w:ascii="Arial" w:hAnsi="Arial" w:cs="Arial"/>
          <w:b/>
          <w:bCs/>
          <w:sz w:val="24"/>
          <w:szCs w:val="24"/>
        </w:rPr>
      </w:pPr>
    </w:p>
    <w:p w14:paraId="570B3FF9" w14:textId="3FEED47E" w:rsidR="00CF5271" w:rsidRPr="00CF5271" w:rsidRDefault="009E0ECA" w:rsidP="00CF5271">
      <w:pPr>
        <w:pStyle w:val="ListParagraph"/>
        <w:numPr>
          <w:ilvl w:val="0"/>
          <w:numId w:val="16"/>
        </w:numPr>
        <w:ind w:left="284" w:hanging="284"/>
        <w:rPr>
          <w:rFonts w:ascii="Arial" w:hAnsi="Arial" w:cs="Arial"/>
          <w:b/>
          <w:bCs/>
          <w:sz w:val="24"/>
          <w:szCs w:val="24"/>
        </w:rPr>
      </w:pPr>
      <w:r w:rsidRPr="009E0ECA">
        <w:rPr>
          <w:rFonts w:ascii="Arial" w:hAnsi="Arial" w:cs="Arial"/>
          <w:b/>
          <w:bCs/>
          <w:sz w:val="24"/>
          <w:szCs w:val="24"/>
        </w:rPr>
        <w:t>There is a structured annual work programme, which focuses on the right areas.</w:t>
      </w:r>
    </w:p>
    <w:p w14:paraId="65A222E0"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821025603"/>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448358110"/>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95333140"/>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05759441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602843095"/>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1820C90A"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1401757257"/>
          <w:placeholder>
            <w:docPart w:val="95BF791E442E4190ACA025B156E2EF1E"/>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1484081890"/>
          <w:placeholder>
            <w:docPart w:val="95BF791E442E4190ACA025B156E2EF1E"/>
          </w:placeholder>
          <w:showingPlcHdr/>
          <w:text/>
        </w:sdtPr>
        <w:sdtEndPr/>
        <w:sdtContent>
          <w:r w:rsidR="00CF5271" w:rsidRPr="00A91ED8">
            <w:rPr>
              <w:rStyle w:val="PlaceholderText"/>
              <w:color w:val="auto"/>
            </w:rPr>
            <w:t>Click or tap here to enter text.</w:t>
          </w:r>
        </w:sdtContent>
      </w:sdt>
    </w:p>
    <w:p w14:paraId="4050C904" w14:textId="77777777" w:rsidR="00BF2AAE" w:rsidRPr="00CF5271" w:rsidRDefault="00BF2AAE" w:rsidP="00CF5271">
      <w:pPr>
        <w:ind w:left="284"/>
        <w:rPr>
          <w:rFonts w:ascii="Arial" w:hAnsi="Arial" w:cs="Arial"/>
          <w:b/>
          <w:bCs/>
          <w:sz w:val="24"/>
          <w:szCs w:val="24"/>
        </w:rPr>
      </w:pPr>
    </w:p>
    <w:p w14:paraId="686C5107" w14:textId="551FAA4D" w:rsidR="00CF5271" w:rsidRPr="00CF5271" w:rsidRDefault="009E0ECA" w:rsidP="00CF5271">
      <w:pPr>
        <w:pStyle w:val="ListParagraph"/>
        <w:numPr>
          <w:ilvl w:val="0"/>
          <w:numId w:val="16"/>
        </w:numPr>
        <w:ind w:left="284" w:hanging="284"/>
        <w:rPr>
          <w:rFonts w:ascii="Arial" w:hAnsi="Arial" w:cs="Arial"/>
          <w:b/>
          <w:bCs/>
          <w:sz w:val="24"/>
          <w:szCs w:val="24"/>
        </w:rPr>
      </w:pPr>
      <w:r w:rsidRPr="009E0ECA">
        <w:rPr>
          <w:rFonts w:ascii="Arial" w:hAnsi="Arial" w:cs="Arial"/>
          <w:b/>
          <w:bCs/>
          <w:sz w:val="24"/>
          <w:szCs w:val="24"/>
        </w:rPr>
        <w:t>The committee focuses on the right questions and issues.</w:t>
      </w:r>
    </w:p>
    <w:p w14:paraId="1E6D5A5A"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336617418"/>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620954933"/>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2044095704"/>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300308174"/>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477486123"/>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642FFC3F"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666599412"/>
          <w:placeholder>
            <w:docPart w:val="03C13D10A7954F6286CF7E9969AB2D05"/>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535629075"/>
          <w:placeholder>
            <w:docPart w:val="03C13D10A7954F6286CF7E9969AB2D05"/>
          </w:placeholder>
          <w:showingPlcHdr/>
          <w:text/>
        </w:sdtPr>
        <w:sdtEndPr/>
        <w:sdtContent>
          <w:r w:rsidR="00CF5271" w:rsidRPr="00A91ED8">
            <w:rPr>
              <w:rStyle w:val="PlaceholderText"/>
              <w:color w:val="auto"/>
            </w:rPr>
            <w:t>Click or tap here to enter text.</w:t>
          </w:r>
        </w:sdtContent>
      </w:sdt>
    </w:p>
    <w:p w14:paraId="082D6EF1" w14:textId="77777777" w:rsidR="00BF2AAE" w:rsidRPr="00CF5271" w:rsidRDefault="00BF2AAE" w:rsidP="00CF5271">
      <w:pPr>
        <w:ind w:left="284"/>
        <w:rPr>
          <w:rFonts w:ascii="Arial" w:hAnsi="Arial" w:cs="Arial"/>
          <w:b/>
          <w:bCs/>
          <w:sz w:val="24"/>
          <w:szCs w:val="24"/>
        </w:rPr>
      </w:pPr>
    </w:p>
    <w:p w14:paraId="1D9FBBB8" w14:textId="3545719B" w:rsidR="00CF5271" w:rsidRPr="00CF5271" w:rsidRDefault="009E0ECA" w:rsidP="00CF5271">
      <w:pPr>
        <w:pStyle w:val="ListParagraph"/>
        <w:numPr>
          <w:ilvl w:val="0"/>
          <w:numId w:val="16"/>
        </w:numPr>
        <w:ind w:left="284" w:hanging="284"/>
        <w:rPr>
          <w:rFonts w:ascii="Arial" w:hAnsi="Arial" w:cs="Arial"/>
          <w:b/>
          <w:bCs/>
          <w:sz w:val="24"/>
          <w:szCs w:val="24"/>
        </w:rPr>
      </w:pPr>
      <w:r w:rsidRPr="009E0ECA">
        <w:rPr>
          <w:rFonts w:ascii="Arial" w:hAnsi="Arial" w:cs="Arial"/>
          <w:b/>
          <w:bCs/>
          <w:sz w:val="24"/>
          <w:szCs w:val="24"/>
        </w:rPr>
        <w:t>The composition of the committee is appropriate, with the right mix of knowledge and skills to maximise performance.</w:t>
      </w:r>
    </w:p>
    <w:p w14:paraId="13F1552B"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2057897968"/>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719137042"/>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54066286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546988855"/>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510645094"/>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2C5D0580"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1549647536"/>
          <w:placeholder>
            <w:docPart w:val="9FBC711AB3104F9D8B3963859A4D0BE6"/>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986544679"/>
          <w:placeholder>
            <w:docPart w:val="9FBC711AB3104F9D8B3963859A4D0BE6"/>
          </w:placeholder>
          <w:showingPlcHdr/>
          <w:text/>
        </w:sdtPr>
        <w:sdtEndPr/>
        <w:sdtContent>
          <w:r w:rsidR="00CF5271" w:rsidRPr="00A91ED8">
            <w:rPr>
              <w:rStyle w:val="PlaceholderText"/>
              <w:color w:val="auto"/>
            </w:rPr>
            <w:t>Click or tap here to enter text.</w:t>
          </w:r>
        </w:sdtContent>
      </w:sdt>
    </w:p>
    <w:p w14:paraId="40ABC07E" w14:textId="77777777" w:rsidR="00BF2AAE" w:rsidRPr="00CF5271" w:rsidRDefault="00BF2AAE" w:rsidP="00CF5271">
      <w:pPr>
        <w:ind w:left="284"/>
        <w:rPr>
          <w:rFonts w:ascii="Arial" w:hAnsi="Arial" w:cs="Arial"/>
          <w:b/>
          <w:bCs/>
          <w:sz w:val="24"/>
          <w:szCs w:val="24"/>
        </w:rPr>
      </w:pPr>
    </w:p>
    <w:p w14:paraId="3A13C6DC" w14:textId="2416F4A8" w:rsidR="00CF5271" w:rsidRPr="00CF5271" w:rsidRDefault="009E0ECA" w:rsidP="00CF5271">
      <w:pPr>
        <w:pStyle w:val="ListParagraph"/>
        <w:numPr>
          <w:ilvl w:val="0"/>
          <w:numId w:val="16"/>
        </w:numPr>
        <w:ind w:left="284" w:hanging="426"/>
        <w:rPr>
          <w:rFonts w:ascii="Arial" w:hAnsi="Arial" w:cs="Arial"/>
          <w:b/>
          <w:bCs/>
          <w:sz w:val="24"/>
          <w:szCs w:val="24"/>
        </w:rPr>
      </w:pPr>
      <w:r w:rsidRPr="009E0ECA">
        <w:rPr>
          <w:rFonts w:ascii="Arial" w:hAnsi="Arial" w:cs="Arial"/>
          <w:b/>
          <w:bCs/>
          <w:sz w:val="24"/>
          <w:szCs w:val="24"/>
        </w:rPr>
        <w:t>The number and length of meetings is sufficient to allow the committee to fully discharge its duties.</w:t>
      </w:r>
    </w:p>
    <w:p w14:paraId="23C0C6E2"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469273224"/>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872264342"/>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57667338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223037998"/>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34784188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359A813A"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2123917192"/>
          <w:placeholder>
            <w:docPart w:val="EA867A2B591D4786A9A86150D98F7AB1"/>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2008202210"/>
          <w:placeholder>
            <w:docPart w:val="EA867A2B591D4786A9A86150D98F7AB1"/>
          </w:placeholder>
          <w:showingPlcHdr/>
          <w:text/>
        </w:sdtPr>
        <w:sdtEndPr/>
        <w:sdtContent>
          <w:r w:rsidR="00CF5271" w:rsidRPr="00A91ED8">
            <w:rPr>
              <w:rStyle w:val="PlaceholderText"/>
              <w:color w:val="auto"/>
            </w:rPr>
            <w:t>Click or tap here to enter text.</w:t>
          </w:r>
        </w:sdtContent>
      </w:sdt>
    </w:p>
    <w:p w14:paraId="00E4323E" w14:textId="7BDD08C5" w:rsidR="0014341E" w:rsidRDefault="0014341E">
      <w:pPr>
        <w:spacing w:after="0" w:line="240" w:lineRule="auto"/>
        <w:rPr>
          <w:rFonts w:ascii="Arial" w:hAnsi="Arial" w:cs="Arial"/>
          <w:b/>
          <w:bCs/>
          <w:sz w:val="24"/>
          <w:szCs w:val="24"/>
        </w:rPr>
      </w:pPr>
      <w:r>
        <w:rPr>
          <w:rFonts w:ascii="Arial" w:hAnsi="Arial" w:cs="Arial"/>
          <w:b/>
          <w:bCs/>
          <w:sz w:val="24"/>
          <w:szCs w:val="24"/>
        </w:rPr>
        <w:br w:type="page"/>
      </w:r>
    </w:p>
    <w:p w14:paraId="65EE813C" w14:textId="5D230ACD" w:rsidR="00CF5271" w:rsidRPr="00CF5271" w:rsidRDefault="009E0ECA" w:rsidP="00CF5271">
      <w:pPr>
        <w:pStyle w:val="ListParagraph"/>
        <w:numPr>
          <w:ilvl w:val="0"/>
          <w:numId w:val="16"/>
        </w:numPr>
        <w:ind w:left="284" w:hanging="426"/>
        <w:rPr>
          <w:rFonts w:ascii="Arial" w:hAnsi="Arial" w:cs="Arial"/>
          <w:b/>
          <w:bCs/>
          <w:sz w:val="24"/>
          <w:szCs w:val="24"/>
        </w:rPr>
      </w:pPr>
      <w:r w:rsidRPr="009E0ECA">
        <w:rPr>
          <w:rFonts w:ascii="Arial" w:hAnsi="Arial" w:cs="Arial"/>
          <w:b/>
          <w:bCs/>
          <w:sz w:val="24"/>
          <w:szCs w:val="24"/>
        </w:rPr>
        <w:lastRenderedPageBreak/>
        <w:t>All committee members actively contribute and add value at meetings.</w:t>
      </w:r>
    </w:p>
    <w:p w14:paraId="09E0B683"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80454733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453024171"/>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44288459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567186260"/>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754165985"/>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0CC67FA8"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2097973423"/>
          <w:placeholder>
            <w:docPart w:val="6582C4B9D6A74CE69C842FC1515B1023"/>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163675232"/>
          <w:placeholder>
            <w:docPart w:val="6582C4B9D6A74CE69C842FC1515B1023"/>
          </w:placeholder>
          <w:showingPlcHdr/>
          <w:text/>
        </w:sdtPr>
        <w:sdtEndPr/>
        <w:sdtContent>
          <w:r w:rsidR="00CF5271" w:rsidRPr="00A91ED8">
            <w:rPr>
              <w:rStyle w:val="PlaceholderText"/>
              <w:color w:val="auto"/>
            </w:rPr>
            <w:t>Click or tap here to enter text.</w:t>
          </w:r>
        </w:sdtContent>
      </w:sdt>
    </w:p>
    <w:p w14:paraId="2C5D7A0D" w14:textId="77777777" w:rsidR="00481E45" w:rsidRDefault="00481E45" w:rsidP="00481E45">
      <w:pPr>
        <w:ind w:left="284"/>
        <w:rPr>
          <w:rFonts w:ascii="Arial" w:hAnsi="Arial" w:cs="Arial"/>
          <w:b/>
          <w:bCs/>
          <w:sz w:val="24"/>
          <w:szCs w:val="24"/>
        </w:rPr>
      </w:pPr>
    </w:p>
    <w:p w14:paraId="68A8A5FC" w14:textId="773E4EAF" w:rsidR="00CF5271" w:rsidRPr="00CF5271" w:rsidRDefault="009E0ECA" w:rsidP="00CF5271">
      <w:pPr>
        <w:pStyle w:val="ListParagraph"/>
        <w:numPr>
          <w:ilvl w:val="0"/>
          <w:numId w:val="16"/>
        </w:numPr>
        <w:ind w:left="284" w:hanging="426"/>
        <w:rPr>
          <w:rFonts w:ascii="Arial" w:hAnsi="Arial" w:cs="Arial"/>
          <w:b/>
          <w:bCs/>
          <w:sz w:val="24"/>
          <w:szCs w:val="24"/>
        </w:rPr>
      </w:pPr>
      <w:r w:rsidRPr="009E0ECA">
        <w:rPr>
          <w:rFonts w:ascii="Arial" w:hAnsi="Arial" w:cs="Arial"/>
          <w:b/>
          <w:bCs/>
          <w:sz w:val="24"/>
          <w:szCs w:val="24"/>
        </w:rPr>
        <w:t>Meeting dates are scheduled appropriately to enable members to attend.</w:t>
      </w:r>
    </w:p>
    <w:p w14:paraId="28F4AFE1"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2075186285"/>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264149894"/>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66405591"/>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161465555"/>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950051563"/>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4E0C23D4"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1740359080"/>
          <w:placeholder>
            <w:docPart w:val="FFF2CB23E8174C689AA3D981E55B4AAB"/>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816848869"/>
          <w:placeholder>
            <w:docPart w:val="FFF2CB23E8174C689AA3D981E55B4AAB"/>
          </w:placeholder>
          <w:showingPlcHdr/>
          <w:text/>
        </w:sdtPr>
        <w:sdtEndPr/>
        <w:sdtContent>
          <w:r w:rsidR="00CF5271" w:rsidRPr="00A91ED8">
            <w:rPr>
              <w:rStyle w:val="PlaceholderText"/>
              <w:color w:val="auto"/>
            </w:rPr>
            <w:t>Click or tap here to enter text.</w:t>
          </w:r>
        </w:sdtContent>
      </w:sdt>
    </w:p>
    <w:p w14:paraId="3A06E009" w14:textId="77777777" w:rsidR="00BF2AAE" w:rsidRPr="00CF5271" w:rsidRDefault="00BF2AAE" w:rsidP="00CF5271">
      <w:pPr>
        <w:ind w:left="284"/>
        <w:rPr>
          <w:rFonts w:ascii="Arial" w:hAnsi="Arial" w:cs="Arial"/>
          <w:b/>
          <w:bCs/>
          <w:sz w:val="24"/>
          <w:szCs w:val="24"/>
        </w:rPr>
      </w:pPr>
    </w:p>
    <w:p w14:paraId="194A9711" w14:textId="6FB59CA0" w:rsidR="00CF5271" w:rsidRPr="00CF5271" w:rsidRDefault="009E0ECA" w:rsidP="00CF5271">
      <w:pPr>
        <w:pStyle w:val="ListParagraph"/>
        <w:numPr>
          <w:ilvl w:val="0"/>
          <w:numId w:val="16"/>
        </w:numPr>
        <w:ind w:left="284" w:hanging="426"/>
        <w:rPr>
          <w:rFonts w:ascii="Arial" w:hAnsi="Arial" w:cs="Arial"/>
          <w:b/>
          <w:bCs/>
          <w:sz w:val="24"/>
          <w:szCs w:val="24"/>
        </w:rPr>
      </w:pPr>
      <w:r w:rsidRPr="009E0ECA">
        <w:rPr>
          <w:rFonts w:ascii="Arial" w:hAnsi="Arial" w:cs="Arial"/>
          <w:b/>
          <w:bCs/>
          <w:sz w:val="24"/>
          <w:szCs w:val="24"/>
        </w:rPr>
        <w:t>There are good information flows between the committee and its sub-groups.</w:t>
      </w:r>
    </w:p>
    <w:p w14:paraId="5D921D33"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320692841"/>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2763476"/>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32981961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43156368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66774022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497705F1"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123196841"/>
          <w:placeholder>
            <w:docPart w:val="44E563CA6A7B4DA98516B68A2951E598"/>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488380397"/>
          <w:placeholder>
            <w:docPart w:val="44E563CA6A7B4DA98516B68A2951E598"/>
          </w:placeholder>
          <w:showingPlcHdr/>
          <w:text/>
        </w:sdtPr>
        <w:sdtEndPr/>
        <w:sdtContent>
          <w:r w:rsidR="00CF5271" w:rsidRPr="00A91ED8">
            <w:rPr>
              <w:rStyle w:val="PlaceholderText"/>
              <w:color w:val="auto"/>
            </w:rPr>
            <w:t>Click or tap here to enter text.</w:t>
          </w:r>
        </w:sdtContent>
      </w:sdt>
    </w:p>
    <w:p w14:paraId="4CB9D48B" w14:textId="77777777" w:rsidR="00BF2AAE" w:rsidRPr="00CF5271" w:rsidRDefault="00BF2AAE" w:rsidP="00CF5271">
      <w:pPr>
        <w:ind w:left="284"/>
        <w:rPr>
          <w:rFonts w:ascii="Arial" w:hAnsi="Arial" w:cs="Arial"/>
          <w:b/>
          <w:bCs/>
          <w:sz w:val="24"/>
          <w:szCs w:val="24"/>
        </w:rPr>
      </w:pPr>
    </w:p>
    <w:p w14:paraId="2EBADCFB" w14:textId="27FA6F75" w:rsidR="00CF5271" w:rsidRPr="00CF5271" w:rsidRDefault="009E0ECA" w:rsidP="00CF5271">
      <w:pPr>
        <w:pStyle w:val="ListParagraph"/>
        <w:numPr>
          <w:ilvl w:val="0"/>
          <w:numId w:val="16"/>
        </w:numPr>
        <w:ind w:left="284" w:hanging="426"/>
        <w:rPr>
          <w:rFonts w:ascii="Arial" w:hAnsi="Arial" w:cs="Arial"/>
          <w:b/>
          <w:bCs/>
          <w:sz w:val="24"/>
          <w:szCs w:val="24"/>
        </w:rPr>
      </w:pPr>
      <w:r w:rsidRPr="009E0ECA">
        <w:rPr>
          <w:rFonts w:ascii="Arial" w:hAnsi="Arial" w:cs="Arial"/>
          <w:b/>
          <w:bCs/>
          <w:sz w:val="24"/>
          <w:szCs w:val="24"/>
        </w:rPr>
        <w:t>There is good information flow between the committee and the Trust Board.</w:t>
      </w:r>
    </w:p>
    <w:p w14:paraId="51BC6738"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555194178"/>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898166555"/>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577041423"/>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82969751"/>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36340124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43D0A79C"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1729139935"/>
          <w:placeholder>
            <w:docPart w:val="6EE7CAB42137491E8352D4EA54758606"/>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553668054"/>
          <w:placeholder>
            <w:docPart w:val="6EE7CAB42137491E8352D4EA54758606"/>
          </w:placeholder>
          <w:showingPlcHdr/>
          <w:text/>
        </w:sdtPr>
        <w:sdtEndPr/>
        <w:sdtContent>
          <w:r w:rsidR="00CF5271" w:rsidRPr="00A91ED8">
            <w:rPr>
              <w:rStyle w:val="PlaceholderText"/>
              <w:color w:val="auto"/>
            </w:rPr>
            <w:t>Click or tap here to enter text.</w:t>
          </w:r>
        </w:sdtContent>
      </w:sdt>
    </w:p>
    <w:p w14:paraId="11D77BF1" w14:textId="77777777" w:rsidR="00BF2AAE" w:rsidRPr="00CF5271" w:rsidRDefault="00BF2AAE" w:rsidP="00CF5271">
      <w:pPr>
        <w:ind w:left="284"/>
        <w:rPr>
          <w:rFonts w:ascii="Arial" w:hAnsi="Arial" w:cs="Arial"/>
          <w:b/>
          <w:bCs/>
          <w:sz w:val="24"/>
          <w:szCs w:val="24"/>
        </w:rPr>
      </w:pPr>
    </w:p>
    <w:p w14:paraId="3D825401" w14:textId="69D03A27" w:rsidR="00CF5271" w:rsidRPr="00CF5271" w:rsidRDefault="009E0ECA" w:rsidP="00CF5271">
      <w:pPr>
        <w:pStyle w:val="ListParagraph"/>
        <w:numPr>
          <w:ilvl w:val="0"/>
          <w:numId w:val="16"/>
        </w:numPr>
        <w:ind w:left="284" w:hanging="426"/>
        <w:rPr>
          <w:rFonts w:ascii="Arial" w:hAnsi="Arial" w:cs="Arial"/>
          <w:b/>
          <w:bCs/>
          <w:sz w:val="24"/>
          <w:szCs w:val="24"/>
        </w:rPr>
      </w:pPr>
      <w:r w:rsidRPr="009E0ECA">
        <w:rPr>
          <w:rFonts w:ascii="Arial" w:hAnsi="Arial" w:cs="Arial"/>
          <w:b/>
          <w:bCs/>
          <w:sz w:val="24"/>
          <w:szCs w:val="24"/>
        </w:rPr>
        <w:t>There are clearly defined, well understood processes for escalating and resolving issues and risks.</w:t>
      </w:r>
    </w:p>
    <w:p w14:paraId="4BDD77C4"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717326580"/>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266269027"/>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654572094"/>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73978454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084965375"/>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0A486609" w14:textId="77777777" w:rsidR="00CF5271" w:rsidRPr="00CF5271" w:rsidRDefault="00897EEB" w:rsidP="00CF5271">
      <w:pPr>
        <w:ind w:left="284"/>
        <w:rPr>
          <w:rFonts w:ascii="Arial" w:hAnsi="Arial" w:cs="Arial"/>
          <w:b/>
          <w:bCs/>
          <w:sz w:val="24"/>
          <w:szCs w:val="24"/>
        </w:rPr>
      </w:pPr>
      <w:sdt>
        <w:sdtPr>
          <w:rPr>
            <w:rFonts w:ascii="Arial" w:hAnsi="Arial" w:cs="Arial"/>
            <w:b/>
            <w:bCs/>
            <w:sz w:val="24"/>
            <w:szCs w:val="24"/>
          </w:rPr>
          <w:id w:val="568384737"/>
          <w:placeholder>
            <w:docPart w:val="FE290FD14C584CC586F96C01A2E05A8D"/>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294656750"/>
          <w:placeholder>
            <w:docPart w:val="FE290FD14C584CC586F96C01A2E05A8D"/>
          </w:placeholder>
          <w:showingPlcHdr/>
          <w:text/>
        </w:sdtPr>
        <w:sdtEndPr/>
        <w:sdtContent>
          <w:r w:rsidR="00CF5271" w:rsidRPr="00A91ED8">
            <w:rPr>
              <w:rStyle w:val="PlaceholderText"/>
              <w:color w:val="auto"/>
            </w:rPr>
            <w:t>Click or tap here to enter text.</w:t>
          </w:r>
        </w:sdtContent>
      </w:sdt>
    </w:p>
    <w:p w14:paraId="2B5B3D6B" w14:textId="77777777" w:rsidR="00481E45" w:rsidRDefault="00481E45" w:rsidP="00481E45">
      <w:pPr>
        <w:ind w:left="284"/>
        <w:rPr>
          <w:rFonts w:ascii="Arial" w:hAnsi="Arial" w:cs="Arial"/>
          <w:b/>
          <w:bCs/>
          <w:sz w:val="24"/>
          <w:szCs w:val="24"/>
        </w:rPr>
      </w:pPr>
    </w:p>
    <w:p w14:paraId="256E43EC" w14:textId="296BE5CA" w:rsidR="00CF5271" w:rsidRPr="00CF5271" w:rsidRDefault="009E0ECA" w:rsidP="00CF5271">
      <w:pPr>
        <w:pStyle w:val="ListParagraph"/>
        <w:numPr>
          <w:ilvl w:val="0"/>
          <w:numId w:val="16"/>
        </w:numPr>
        <w:ind w:left="284" w:hanging="426"/>
        <w:rPr>
          <w:rFonts w:ascii="Arial" w:hAnsi="Arial" w:cs="Arial"/>
          <w:b/>
          <w:bCs/>
          <w:sz w:val="24"/>
          <w:szCs w:val="24"/>
        </w:rPr>
      </w:pPr>
      <w:r w:rsidRPr="009E0ECA">
        <w:rPr>
          <w:rFonts w:ascii="Arial" w:hAnsi="Arial" w:cs="Arial"/>
          <w:b/>
          <w:bCs/>
          <w:sz w:val="24"/>
          <w:szCs w:val="24"/>
        </w:rPr>
        <w:t>The committee regularly reviews its terms of reference and sub-committee structure for functionality and adequacy.</w:t>
      </w:r>
    </w:p>
    <w:p w14:paraId="123069DD"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635451771"/>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789054177"/>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50132451"/>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65105533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93206893"/>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6659EE71" w14:textId="77777777" w:rsidR="00CF5271" w:rsidRPr="00CF5271" w:rsidRDefault="00897EEB" w:rsidP="00CF5271">
      <w:pPr>
        <w:ind w:left="284"/>
        <w:rPr>
          <w:rFonts w:ascii="Arial" w:hAnsi="Arial" w:cs="Arial"/>
          <w:b/>
          <w:bCs/>
          <w:sz w:val="24"/>
          <w:szCs w:val="24"/>
        </w:rPr>
      </w:pPr>
      <w:sdt>
        <w:sdtPr>
          <w:rPr>
            <w:rFonts w:ascii="Arial" w:hAnsi="Arial" w:cs="Arial"/>
            <w:b/>
            <w:bCs/>
            <w:sz w:val="24"/>
            <w:szCs w:val="24"/>
          </w:rPr>
          <w:id w:val="138317490"/>
          <w:placeholder>
            <w:docPart w:val="4BECFFE269B448DA8648A95ADE1D23A1"/>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1431274577"/>
          <w:placeholder>
            <w:docPart w:val="4BECFFE269B448DA8648A95ADE1D23A1"/>
          </w:placeholder>
          <w:showingPlcHdr/>
          <w:text/>
        </w:sdtPr>
        <w:sdtEndPr/>
        <w:sdtContent>
          <w:r w:rsidR="00CF5271" w:rsidRPr="00A91ED8">
            <w:rPr>
              <w:rStyle w:val="PlaceholderText"/>
              <w:color w:val="auto"/>
            </w:rPr>
            <w:t>Click or tap here to enter text.</w:t>
          </w:r>
        </w:sdtContent>
      </w:sdt>
    </w:p>
    <w:p w14:paraId="47951EE8" w14:textId="6DDDABA4" w:rsidR="00481E45" w:rsidRDefault="00481E45">
      <w:pPr>
        <w:spacing w:after="0" w:line="240" w:lineRule="auto"/>
        <w:rPr>
          <w:rFonts w:ascii="Arial" w:hAnsi="Arial" w:cs="Arial"/>
          <w:b/>
          <w:bCs/>
          <w:sz w:val="24"/>
          <w:szCs w:val="24"/>
        </w:rPr>
      </w:pPr>
      <w:r>
        <w:rPr>
          <w:rFonts w:ascii="Arial" w:hAnsi="Arial" w:cs="Arial"/>
          <w:b/>
          <w:bCs/>
          <w:sz w:val="24"/>
          <w:szCs w:val="24"/>
        </w:rPr>
        <w:br w:type="page"/>
      </w:r>
    </w:p>
    <w:p w14:paraId="607B44AB" w14:textId="5F93AD41" w:rsidR="00CF5271" w:rsidRPr="00CF5271" w:rsidRDefault="009E0ECA" w:rsidP="00CF5271">
      <w:pPr>
        <w:pStyle w:val="ListParagraph"/>
        <w:numPr>
          <w:ilvl w:val="0"/>
          <w:numId w:val="16"/>
        </w:numPr>
        <w:ind w:left="284" w:hanging="426"/>
        <w:rPr>
          <w:rFonts w:ascii="Arial" w:hAnsi="Arial" w:cs="Arial"/>
          <w:b/>
          <w:bCs/>
          <w:sz w:val="24"/>
          <w:szCs w:val="24"/>
        </w:rPr>
      </w:pPr>
      <w:r w:rsidRPr="009E0ECA">
        <w:rPr>
          <w:rFonts w:ascii="Arial" w:hAnsi="Arial" w:cs="Arial"/>
          <w:b/>
          <w:bCs/>
          <w:sz w:val="24"/>
          <w:szCs w:val="24"/>
        </w:rPr>
        <w:lastRenderedPageBreak/>
        <w:t>Committee papers are of an appropriate quality (</w:t>
      </w:r>
      <w:r w:rsidR="00DA22E4" w:rsidRPr="009E0ECA">
        <w:rPr>
          <w:rFonts w:ascii="Arial" w:hAnsi="Arial" w:cs="Arial"/>
          <w:b/>
          <w:bCs/>
          <w:sz w:val="24"/>
          <w:szCs w:val="24"/>
        </w:rPr>
        <w:t>e.g.</w:t>
      </w:r>
      <w:r w:rsidRPr="009E0ECA">
        <w:rPr>
          <w:rFonts w:ascii="Arial" w:hAnsi="Arial" w:cs="Arial"/>
          <w:b/>
          <w:bCs/>
          <w:sz w:val="24"/>
          <w:szCs w:val="24"/>
        </w:rPr>
        <w:t>, not overly lengthy and clearly explain the key issues and priorities).</w:t>
      </w:r>
    </w:p>
    <w:p w14:paraId="74064077"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2037981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380451787"/>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68987964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824169593"/>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623921933"/>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2EE40819" w14:textId="77777777" w:rsidR="00CF5271" w:rsidRPr="00CF5271" w:rsidRDefault="00897EEB" w:rsidP="00CF5271">
      <w:pPr>
        <w:ind w:left="284"/>
        <w:rPr>
          <w:rFonts w:ascii="Arial" w:hAnsi="Arial" w:cs="Arial"/>
          <w:b/>
          <w:bCs/>
          <w:sz w:val="24"/>
          <w:szCs w:val="24"/>
        </w:rPr>
      </w:pPr>
      <w:sdt>
        <w:sdtPr>
          <w:rPr>
            <w:rFonts w:ascii="Arial" w:hAnsi="Arial" w:cs="Arial"/>
            <w:b/>
            <w:bCs/>
            <w:sz w:val="24"/>
            <w:szCs w:val="24"/>
          </w:rPr>
          <w:id w:val="-708720447"/>
          <w:placeholder>
            <w:docPart w:val="829C9DBD9249439C84F765A9B6338578"/>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61106408"/>
          <w:placeholder>
            <w:docPart w:val="829C9DBD9249439C84F765A9B6338578"/>
          </w:placeholder>
          <w:showingPlcHdr/>
          <w:text/>
        </w:sdtPr>
        <w:sdtEndPr/>
        <w:sdtContent>
          <w:r w:rsidR="00CF5271" w:rsidRPr="00A91ED8">
            <w:rPr>
              <w:rStyle w:val="PlaceholderText"/>
              <w:color w:val="auto"/>
            </w:rPr>
            <w:t>Click or tap here to enter text.</w:t>
          </w:r>
        </w:sdtContent>
      </w:sdt>
    </w:p>
    <w:p w14:paraId="1F70B2B2" w14:textId="77777777" w:rsidR="00481E45" w:rsidRDefault="00481E45" w:rsidP="00FD6381">
      <w:pPr>
        <w:ind w:left="284"/>
        <w:rPr>
          <w:rFonts w:ascii="Arial" w:hAnsi="Arial" w:cs="Arial"/>
          <w:b/>
          <w:bCs/>
          <w:sz w:val="24"/>
          <w:szCs w:val="24"/>
        </w:rPr>
      </w:pPr>
    </w:p>
    <w:p w14:paraId="4073C97F" w14:textId="0AA2B7C5" w:rsidR="00CF5271" w:rsidRPr="00CF5271" w:rsidRDefault="002B1BC8" w:rsidP="00CF5271">
      <w:pPr>
        <w:pStyle w:val="ListParagraph"/>
        <w:numPr>
          <w:ilvl w:val="0"/>
          <w:numId w:val="16"/>
        </w:numPr>
        <w:ind w:left="284" w:hanging="426"/>
        <w:rPr>
          <w:rFonts w:ascii="Arial" w:hAnsi="Arial" w:cs="Arial"/>
          <w:b/>
          <w:bCs/>
          <w:sz w:val="24"/>
          <w:szCs w:val="24"/>
        </w:rPr>
      </w:pPr>
      <w:r w:rsidRPr="002B1BC8">
        <w:rPr>
          <w:rFonts w:ascii="Arial" w:hAnsi="Arial" w:cs="Arial"/>
          <w:b/>
          <w:bCs/>
          <w:sz w:val="24"/>
          <w:szCs w:val="24"/>
        </w:rPr>
        <w:t>Committee meeting agendas and related background information are circulated in a timely manner to enable full and proper consideration to be given to the important issues.</w:t>
      </w:r>
    </w:p>
    <w:p w14:paraId="3505F2E4"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202162436"/>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181932043"/>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01982165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2012677935"/>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58330048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4043E1EE" w14:textId="77777777" w:rsidR="00CF5271" w:rsidRPr="00CF5271" w:rsidRDefault="00897EEB" w:rsidP="00CF5271">
      <w:pPr>
        <w:ind w:left="284"/>
        <w:rPr>
          <w:rFonts w:ascii="Arial" w:hAnsi="Arial" w:cs="Arial"/>
          <w:b/>
          <w:bCs/>
          <w:sz w:val="24"/>
          <w:szCs w:val="24"/>
        </w:rPr>
      </w:pPr>
      <w:sdt>
        <w:sdtPr>
          <w:rPr>
            <w:rFonts w:ascii="Arial" w:hAnsi="Arial" w:cs="Arial"/>
            <w:b/>
            <w:bCs/>
            <w:sz w:val="24"/>
            <w:szCs w:val="24"/>
          </w:rPr>
          <w:id w:val="1239828508"/>
          <w:placeholder>
            <w:docPart w:val="71C1B44DC185414FA5B30A9AD11B48F7"/>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1194449425"/>
          <w:placeholder>
            <w:docPart w:val="71C1B44DC185414FA5B30A9AD11B48F7"/>
          </w:placeholder>
          <w:showingPlcHdr/>
          <w:text/>
        </w:sdtPr>
        <w:sdtEndPr/>
        <w:sdtContent>
          <w:r w:rsidR="00CF5271" w:rsidRPr="00A91ED8">
            <w:rPr>
              <w:rStyle w:val="PlaceholderText"/>
              <w:color w:val="auto"/>
            </w:rPr>
            <w:t>Click or tap here to enter text.</w:t>
          </w:r>
        </w:sdtContent>
      </w:sdt>
    </w:p>
    <w:p w14:paraId="58D1F11A" w14:textId="77777777" w:rsidR="00196F0B" w:rsidRDefault="00196F0B" w:rsidP="00196F0B">
      <w:pPr>
        <w:ind w:left="284"/>
        <w:rPr>
          <w:rFonts w:ascii="Arial" w:hAnsi="Arial" w:cs="Arial"/>
          <w:b/>
          <w:bCs/>
          <w:sz w:val="24"/>
          <w:szCs w:val="24"/>
        </w:rPr>
      </w:pPr>
    </w:p>
    <w:p w14:paraId="2B7EFE73" w14:textId="4178F814" w:rsidR="00CF5271" w:rsidRPr="00CF5271" w:rsidRDefault="002B1BC8" w:rsidP="00CF5271">
      <w:pPr>
        <w:pStyle w:val="ListParagraph"/>
        <w:numPr>
          <w:ilvl w:val="0"/>
          <w:numId w:val="16"/>
        </w:numPr>
        <w:ind w:left="284" w:hanging="426"/>
        <w:rPr>
          <w:rFonts w:ascii="Arial" w:hAnsi="Arial" w:cs="Arial"/>
          <w:b/>
          <w:bCs/>
          <w:sz w:val="24"/>
          <w:szCs w:val="24"/>
        </w:rPr>
      </w:pPr>
      <w:r w:rsidRPr="002B1BC8">
        <w:rPr>
          <w:rFonts w:ascii="Arial" w:hAnsi="Arial" w:cs="Arial"/>
          <w:b/>
          <w:bCs/>
          <w:sz w:val="24"/>
          <w:szCs w:val="24"/>
        </w:rPr>
        <w:t>Sufficient time is allowed between committee meetings and meetings of the full board to allow any work arising to be carried out and reported to the board as appropriate.</w:t>
      </w:r>
    </w:p>
    <w:p w14:paraId="41F440CB"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457515648"/>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439486788"/>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023203907"/>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424564618"/>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1282721668"/>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52667C5E" w14:textId="77777777" w:rsidR="00CF5271" w:rsidRPr="00CF5271" w:rsidRDefault="00897EEB" w:rsidP="00CF5271">
      <w:pPr>
        <w:ind w:left="284"/>
        <w:rPr>
          <w:rFonts w:ascii="Arial" w:hAnsi="Arial" w:cs="Arial"/>
          <w:b/>
          <w:bCs/>
          <w:sz w:val="24"/>
          <w:szCs w:val="24"/>
        </w:rPr>
      </w:pPr>
      <w:sdt>
        <w:sdtPr>
          <w:rPr>
            <w:rFonts w:ascii="Arial" w:hAnsi="Arial" w:cs="Arial"/>
            <w:b/>
            <w:bCs/>
            <w:sz w:val="24"/>
            <w:szCs w:val="24"/>
          </w:rPr>
          <w:id w:val="1113555260"/>
          <w:placeholder>
            <w:docPart w:val="179DC64A83F946DC8B00B1664AA38DEC"/>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713009232"/>
          <w:placeholder>
            <w:docPart w:val="179DC64A83F946DC8B00B1664AA38DEC"/>
          </w:placeholder>
          <w:showingPlcHdr/>
          <w:text/>
        </w:sdtPr>
        <w:sdtEndPr/>
        <w:sdtContent>
          <w:r w:rsidR="00CF5271" w:rsidRPr="00A91ED8">
            <w:rPr>
              <w:rStyle w:val="PlaceholderText"/>
              <w:color w:val="auto"/>
            </w:rPr>
            <w:t>Click or tap here to enter text.</w:t>
          </w:r>
        </w:sdtContent>
      </w:sdt>
    </w:p>
    <w:p w14:paraId="1A61482B" w14:textId="77777777" w:rsidR="00196F0B" w:rsidRDefault="00196F0B" w:rsidP="00196F0B">
      <w:pPr>
        <w:ind w:left="284"/>
        <w:rPr>
          <w:rFonts w:ascii="Arial" w:hAnsi="Arial" w:cs="Arial"/>
          <w:b/>
          <w:bCs/>
          <w:sz w:val="24"/>
          <w:szCs w:val="24"/>
        </w:rPr>
      </w:pPr>
    </w:p>
    <w:p w14:paraId="5211FB59" w14:textId="16677788" w:rsidR="00CF5271" w:rsidRPr="00CF5271" w:rsidRDefault="002B1BC8" w:rsidP="00CF5271">
      <w:pPr>
        <w:pStyle w:val="ListParagraph"/>
        <w:numPr>
          <w:ilvl w:val="0"/>
          <w:numId w:val="16"/>
        </w:numPr>
        <w:ind w:left="284" w:hanging="426"/>
        <w:rPr>
          <w:rFonts w:ascii="Arial" w:hAnsi="Arial" w:cs="Arial"/>
          <w:b/>
          <w:bCs/>
          <w:sz w:val="24"/>
          <w:szCs w:val="24"/>
        </w:rPr>
      </w:pPr>
      <w:r w:rsidRPr="002B1BC8">
        <w:rPr>
          <w:rFonts w:ascii="Arial" w:hAnsi="Arial" w:cs="Arial"/>
          <w:b/>
          <w:bCs/>
          <w:sz w:val="24"/>
          <w:szCs w:val="24"/>
        </w:rPr>
        <w:t>Outstanding actions arising from committee meetings are properly followed up.</w:t>
      </w:r>
    </w:p>
    <w:p w14:paraId="16E4646B"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1599471596"/>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333642665"/>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573079934"/>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751466154"/>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342370863"/>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52ED239A" w14:textId="77777777" w:rsidR="00CF5271" w:rsidRPr="00CF5271" w:rsidRDefault="00897EEB" w:rsidP="00CF5271">
      <w:pPr>
        <w:ind w:left="284"/>
        <w:rPr>
          <w:rFonts w:ascii="Arial" w:hAnsi="Arial" w:cs="Arial"/>
          <w:b/>
          <w:bCs/>
          <w:sz w:val="24"/>
          <w:szCs w:val="24"/>
        </w:rPr>
      </w:pPr>
      <w:sdt>
        <w:sdtPr>
          <w:rPr>
            <w:rFonts w:ascii="Arial" w:hAnsi="Arial" w:cs="Arial"/>
            <w:b/>
            <w:bCs/>
            <w:sz w:val="24"/>
            <w:szCs w:val="24"/>
          </w:rPr>
          <w:id w:val="-1849545489"/>
          <w:placeholder>
            <w:docPart w:val="19C066EBEEB644868698875A8FA4ED7D"/>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592743126"/>
          <w:placeholder>
            <w:docPart w:val="19C066EBEEB644868698875A8FA4ED7D"/>
          </w:placeholder>
          <w:showingPlcHdr/>
          <w:text/>
        </w:sdtPr>
        <w:sdtEndPr/>
        <w:sdtContent>
          <w:r w:rsidR="00CF5271" w:rsidRPr="00A91ED8">
            <w:rPr>
              <w:rStyle w:val="PlaceholderText"/>
              <w:color w:val="auto"/>
            </w:rPr>
            <w:t>Click or tap here to enter text.</w:t>
          </w:r>
        </w:sdtContent>
      </w:sdt>
    </w:p>
    <w:p w14:paraId="5DCDE3C0" w14:textId="77777777" w:rsidR="00196F0B" w:rsidRDefault="00196F0B" w:rsidP="00196F0B">
      <w:pPr>
        <w:ind w:left="284"/>
        <w:rPr>
          <w:rFonts w:ascii="Arial" w:hAnsi="Arial" w:cs="Arial"/>
          <w:b/>
          <w:bCs/>
          <w:sz w:val="24"/>
          <w:szCs w:val="24"/>
        </w:rPr>
      </w:pPr>
    </w:p>
    <w:p w14:paraId="05640A9D" w14:textId="44BE9102" w:rsidR="00CF5271" w:rsidRPr="00CF5271" w:rsidRDefault="002B1BC8" w:rsidP="00CF5271">
      <w:pPr>
        <w:pStyle w:val="ListParagraph"/>
        <w:numPr>
          <w:ilvl w:val="0"/>
          <w:numId w:val="16"/>
        </w:numPr>
        <w:ind w:left="284" w:hanging="426"/>
        <w:rPr>
          <w:rFonts w:ascii="Arial" w:hAnsi="Arial" w:cs="Arial"/>
          <w:b/>
          <w:bCs/>
          <w:sz w:val="24"/>
          <w:szCs w:val="24"/>
        </w:rPr>
      </w:pPr>
      <w:r w:rsidRPr="002B1BC8">
        <w:rPr>
          <w:rFonts w:ascii="Arial" w:hAnsi="Arial" w:cs="Arial"/>
          <w:b/>
          <w:bCs/>
          <w:sz w:val="24"/>
          <w:szCs w:val="24"/>
        </w:rPr>
        <w:t>How would you rate the overall effectiveness of the committee?</w:t>
      </w:r>
    </w:p>
    <w:p w14:paraId="69F7EBCB" w14:textId="77777777" w:rsidR="00CF5271" w:rsidRPr="00CF5271" w:rsidRDefault="00897EEB" w:rsidP="00CF5271">
      <w:pPr>
        <w:ind w:left="284" w:right="-285"/>
        <w:rPr>
          <w:rFonts w:ascii="Arial" w:hAnsi="Arial" w:cs="Arial"/>
          <w:sz w:val="24"/>
          <w:szCs w:val="24"/>
        </w:rPr>
      </w:pPr>
      <w:sdt>
        <w:sdtPr>
          <w:rPr>
            <w:rFonts w:ascii="Arial" w:hAnsi="Arial" w:cs="Arial"/>
            <w:sz w:val="24"/>
            <w:szCs w:val="24"/>
          </w:rPr>
          <w:id w:val="-975681059"/>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disagree</w:t>
      </w:r>
      <w:r w:rsidR="00CF5271">
        <w:rPr>
          <w:rFonts w:ascii="Arial" w:hAnsi="Arial" w:cs="Arial"/>
          <w:sz w:val="24"/>
          <w:szCs w:val="24"/>
        </w:rPr>
        <w:t xml:space="preserve"> </w:t>
      </w:r>
      <w:sdt>
        <w:sdtPr>
          <w:rPr>
            <w:rFonts w:ascii="Arial" w:hAnsi="Arial" w:cs="Arial"/>
            <w:sz w:val="24"/>
            <w:szCs w:val="24"/>
          </w:rPr>
          <w:id w:val="174930199"/>
          <w14:checkbox>
            <w14:checked w14:val="0"/>
            <w14:checkedState w14:val="2612" w14:font="MS Gothic"/>
            <w14:uncheckedState w14:val="2610" w14:font="MS Gothic"/>
          </w14:checkbox>
        </w:sdtPr>
        <w:sdtEndPr/>
        <w:sdtContent>
          <w:r w:rsidR="00CF5271">
            <w:rPr>
              <w:rFonts w:ascii="MS Gothic" w:eastAsia="MS Gothic" w:hAnsi="MS Gothic" w:cs="Arial" w:hint="eastAsia"/>
              <w:sz w:val="24"/>
              <w:szCs w:val="24"/>
            </w:rPr>
            <w:t>☐</w:t>
          </w:r>
        </w:sdtContent>
      </w:sdt>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772659201"/>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Neither agree </w:t>
      </w:r>
      <w:proofErr w:type="gramStart"/>
      <w:r w:rsidR="00CF5271" w:rsidRPr="00CF5271">
        <w:rPr>
          <w:rFonts w:ascii="Arial" w:hAnsi="Arial" w:cs="Arial"/>
          <w:sz w:val="24"/>
          <w:szCs w:val="24"/>
        </w:rPr>
        <w:t>or</w:t>
      </w:r>
      <w:proofErr w:type="gramEnd"/>
      <w:r w:rsidR="00CF5271" w:rsidRPr="00CF5271">
        <w:rPr>
          <w:rFonts w:ascii="Arial" w:hAnsi="Arial" w:cs="Arial"/>
          <w:sz w:val="24"/>
          <w:szCs w:val="24"/>
        </w:rPr>
        <w:t xml:space="preserve"> Disagree</w:t>
      </w:r>
      <w:r w:rsidR="00CF5271">
        <w:rPr>
          <w:rFonts w:ascii="Arial" w:hAnsi="Arial" w:cs="Arial"/>
          <w:sz w:val="24"/>
          <w:szCs w:val="24"/>
        </w:rPr>
        <w:t xml:space="preserve"> </w:t>
      </w:r>
      <w:sdt>
        <w:sdtPr>
          <w:rPr>
            <w:rFonts w:ascii="Arial" w:hAnsi="Arial" w:cs="Arial"/>
            <w:sz w:val="24"/>
            <w:szCs w:val="24"/>
          </w:rPr>
          <w:id w:val="1575551996"/>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Agree</w:t>
      </w:r>
      <w:r w:rsidR="00CF5271">
        <w:rPr>
          <w:rFonts w:ascii="Arial" w:hAnsi="Arial" w:cs="Arial"/>
          <w:sz w:val="24"/>
          <w:szCs w:val="24"/>
        </w:rPr>
        <w:t xml:space="preserve"> </w:t>
      </w:r>
      <w:sdt>
        <w:sdtPr>
          <w:rPr>
            <w:rFonts w:ascii="Arial" w:hAnsi="Arial" w:cs="Arial"/>
            <w:sz w:val="24"/>
            <w:szCs w:val="24"/>
          </w:rPr>
          <w:id w:val="726335436"/>
          <w14:checkbox>
            <w14:checked w14:val="0"/>
            <w14:checkedState w14:val="2612" w14:font="MS Gothic"/>
            <w14:uncheckedState w14:val="2610" w14:font="MS Gothic"/>
          </w14:checkbox>
        </w:sdtPr>
        <w:sdtEndPr/>
        <w:sdtContent>
          <w:r w:rsidR="00CF5271" w:rsidRPr="00CF5271">
            <w:rPr>
              <w:rFonts w:ascii="Segoe UI Symbol" w:hAnsi="Segoe UI Symbol" w:cs="Segoe UI Symbol"/>
              <w:sz w:val="24"/>
              <w:szCs w:val="24"/>
            </w:rPr>
            <w:t>☐</w:t>
          </w:r>
        </w:sdtContent>
      </w:sdt>
      <w:r w:rsidR="00CF5271" w:rsidRPr="00CF5271">
        <w:rPr>
          <w:rFonts w:ascii="Arial" w:hAnsi="Arial" w:cs="Arial"/>
          <w:sz w:val="24"/>
          <w:szCs w:val="24"/>
        </w:rPr>
        <w:t xml:space="preserve"> Strongly Agree</w:t>
      </w:r>
    </w:p>
    <w:p w14:paraId="671DC4E1" w14:textId="77777777" w:rsidR="00CF5271" w:rsidRDefault="00897EEB" w:rsidP="00CF5271">
      <w:pPr>
        <w:ind w:left="284"/>
        <w:rPr>
          <w:rFonts w:ascii="Arial" w:hAnsi="Arial" w:cs="Arial"/>
          <w:b/>
          <w:bCs/>
          <w:sz w:val="24"/>
          <w:szCs w:val="24"/>
        </w:rPr>
      </w:pPr>
      <w:sdt>
        <w:sdtPr>
          <w:rPr>
            <w:rFonts w:ascii="Arial" w:hAnsi="Arial" w:cs="Arial"/>
            <w:b/>
            <w:bCs/>
            <w:sz w:val="24"/>
            <w:szCs w:val="24"/>
          </w:rPr>
          <w:id w:val="-1662074102"/>
          <w:placeholder>
            <w:docPart w:val="2E877865C7FE402C99A2F19FA812652B"/>
          </w:placeholder>
          <w:text/>
        </w:sdtPr>
        <w:sdtEndPr/>
        <w:sdtContent>
          <w:r w:rsidR="00CF5271" w:rsidRPr="00CF5271">
            <w:rPr>
              <w:rFonts w:ascii="Arial" w:hAnsi="Arial" w:cs="Arial"/>
              <w:b/>
              <w:bCs/>
              <w:sz w:val="24"/>
              <w:szCs w:val="24"/>
            </w:rPr>
            <w:t>Comments:</w:t>
          </w:r>
        </w:sdtContent>
      </w:sdt>
      <w:sdt>
        <w:sdtPr>
          <w:rPr>
            <w:rFonts w:ascii="Arial" w:hAnsi="Arial" w:cs="Arial"/>
            <w:b/>
            <w:bCs/>
            <w:sz w:val="24"/>
            <w:szCs w:val="24"/>
          </w:rPr>
          <w:id w:val="-1092777488"/>
          <w:placeholder>
            <w:docPart w:val="2E877865C7FE402C99A2F19FA812652B"/>
          </w:placeholder>
          <w:showingPlcHdr/>
          <w:text/>
        </w:sdtPr>
        <w:sdtEndPr/>
        <w:sdtContent>
          <w:r w:rsidR="00CF5271" w:rsidRPr="00A91ED8">
            <w:rPr>
              <w:rStyle w:val="PlaceholderText"/>
              <w:color w:val="auto"/>
            </w:rPr>
            <w:t>Click or tap here to enter text.</w:t>
          </w:r>
        </w:sdtContent>
      </w:sdt>
    </w:p>
    <w:p w14:paraId="36297272" w14:textId="77777777" w:rsidR="00196F0B" w:rsidRDefault="00196F0B" w:rsidP="00196F0B">
      <w:pPr>
        <w:ind w:left="284"/>
        <w:rPr>
          <w:rFonts w:ascii="Arial" w:hAnsi="Arial" w:cs="Arial"/>
          <w:b/>
          <w:bCs/>
          <w:sz w:val="24"/>
          <w:szCs w:val="24"/>
        </w:rPr>
      </w:pPr>
    </w:p>
    <w:p w14:paraId="1150E8F7" w14:textId="3B61E8B6" w:rsidR="00CF5271" w:rsidRDefault="00CF5271" w:rsidP="00CF5271">
      <w:pPr>
        <w:pStyle w:val="ListParagraph"/>
        <w:numPr>
          <w:ilvl w:val="0"/>
          <w:numId w:val="16"/>
        </w:numPr>
        <w:ind w:left="284" w:hanging="426"/>
        <w:rPr>
          <w:rFonts w:ascii="Arial" w:hAnsi="Arial" w:cs="Arial"/>
          <w:b/>
          <w:bCs/>
          <w:sz w:val="24"/>
          <w:szCs w:val="24"/>
        </w:rPr>
      </w:pPr>
      <w:r w:rsidRPr="00CF5271">
        <w:rPr>
          <w:rFonts w:ascii="Arial" w:hAnsi="Arial" w:cs="Arial"/>
          <w:b/>
          <w:bCs/>
          <w:sz w:val="24"/>
          <w:szCs w:val="24"/>
        </w:rPr>
        <w:t>Other comments and suggestions:</w:t>
      </w:r>
      <w:r>
        <w:rPr>
          <w:rFonts w:ascii="Arial" w:hAnsi="Arial" w:cs="Arial"/>
          <w:b/>
          <w:bCs/>
          <w:sz w:val="24"/>
          <w:szCs w:val="24"/>
        </w:rPr>
        <w:t xml:space="preserve"> </w:t>
      </w:r>
      <w:sdt>
        <w:sdtPr>
          <w:rPr>
            <w:rFonts w:ascii="Arial" w:hAnsi="Arial" w:cs="Arial"/>
            <w:b/>
            <w:bCs/>
            <w:sz w:val="24"/>
            <w:szCs w:val="24"/>
          </w:rPr>
          <w:id w:val="-518396808"/>
          <w:placeholder>
            <w:docPart w:val="42E00CC5C709414F9F177B0DCFAC4EAC"/>
          </w:placeholder>
          <w:showingPlcHdr/>
          <w:text/>
        </w:sdtPr>
        <w:sdtEndPr/>
        <w:sdtContent>
          <w:r w:rsidRPr="00A91ED8">
            <w:rPr>
              <w:rStyle w:val="PlaceholderText"/>
              <w:color w:val="auto"/>
            </w:rPr>
            <w:t>Click or tap here to enter text.</w:t>
          </w:r>
        </w:sdtContent>
      </w:sdt>
    </w:p>
    <w:p w14:paraId="75D290FC" w14:textId="77777777" w:rsidR="00DA22E4" w:rsidRPr="00CF5271" w:rsidRDefault="00DA22E4" w:rsidP="00DA22E4">
      <w:pPr>
        <w:ind w:left="284"/>
        <w:rPr>
          <w:rFonts w:ascii="Arial" w:hAnsi="Arial" w:cs="Arial"/>
          <w:b/>
          <w:bCs/>
          <w:sz w:val="24"/>
          <w:szCs w:val="24"/>
        </w:rPr>
      </w:pPr>
    </w:p>
    <w:sectPr w:rsidR="00DA22E4" w:rsidRPr="00CF5271" w:rsidSect="0014341E">
      <w:footerReference w:type="default" r:id="rId8"/>
      <w:headerReference w:type="first" r:id="rId9"/>
      <w:footerReference w:type="first" r:id="rId10"/>
      <w:pgSz w:w="11906" w:h="16838"/>
      <w:pgMar w:top="1134" w:right="1134" w:bottom="1134"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AFDCE" w14:textId="77777777" w:rsidR="000754E8" w:rsidRDefault="000754E8" w:rsidP="009726AA">
      <w:pPr>
        <w:spacing w:after="0" w:line="240" w:lineRule="auto"/>
      </w:pPr>
      <w:r>
        <w:separator/>
      </w:r>
    </w:p>
  </w:endnote>
  <w:endnote w:type="continuationSeparator" w:id="0">
    <w:p w14:paraId="05E3AC69" w14:textId="77777777" w:rsidR="000754E8" w:rsidRDefault="000754E8" w:rsidP="00972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5238520"/>
      <w:docPartObj>
        <w:docPartGallery w:val="Page Numbers (Top of Page)"/>
        <w:docPartUnique/>
      </w:docPartObj>
    </w:sdtPr>
    <w:sdtEndPr/>
    <w:sdtContent>
      <w:p w14:paraId="50E19D3F" w14:textId="77479D44" w:rsidR="00A91ED8" w:rsidRDefault="00A91ED8" w:rsidP="0014341E">
        <w:pPr>
          <w:pStyle w:val="Footer"/>
          <w:tabs>
            <w:tab w:val="clear" w:pos="4513"/>
            <w:tab w:val="clear" w:pos="9026"/>
          </w:tabs>
          <w:spacing w:after="480"/>
        </w:pPr>
        <w:r w:rsidRPr="007419BE">
          <w:rPr>
            <w:rFonts w:ascii="Arial" w:hAnsi="Arial" w:cs="Arial"/>
            <w:sz w:val="24"/>
            <w:szCs w:val="24"/>
          </w:rPr>
          <w:t xml:space="preserve">Page </w:t>
        </w:r>
        <w:r w:rsidRPr="007419BE">
          <w:rPr>
            <w:rFonts w:ascii="Arial" w:hAnsi="Arial" w:cs="Arial"/>
            <w:b/>
            <w:bCs/>
            <w:sz w:val="24"/>
            <w:szCs w:val="24"/>
          </w:rPr>
          <w:fldChar w:fldCharType="begin"/>
        </w:r>
        <w:r w:rsidRPr="007419BE">
          <w:rPr>
            <w:rFonts w:ascii="Arial" w:hAnsi="Arial" w:cs="Arial"/>
            <w:b/>
            <w:bCs/>
            <w:sz w:val="24"/>
            <w:szCs w:val="24"/>
          </w:rPr>
          <w:instrText xml:space="preserve"> PAGE </w:instrText>
        </w:r>
        <w:r w:rsidRPr="007419BE">
          <w:rPr>
            <w:rFonts w:ascii="Arial" w:hAnsi="Arial" w:cs="Arial"/>
            <w:b/>
            <w:bCs/>
            <w:sz w:val="24"/>
            <w:szCs w:val="24"/>
          </w:rPr>
          <w:fldChar w:fldCharType="separate"/>
        </w:r>
        <w:r>
          <w:rPr>
            <w:rFonts w:ascii="Arial" w:hAnsi="Arial" w:cs="Arial"/>
            <w:b/>
            <w:bCs/>
            <w:sz w:val="24"/>
            <w:szCs w:val="24"/>
          </w:rPr>
          <w:t>2</w:t>
        </w:r>
        <w:r w:rsidRPr="007419BE">
          <w:rPr>
            <w:rFonts w:ascii="Arial" w:hAnsi="Arial" w:cs="Arial"/>
            <w:b/>
            <w:bCs/>
            <w:sz w:val="24"/>
            <w:szCs w:val="24"/>
          </w:rPr>
          <w:fldChar w:fldCharType="end"/>
        </w:r>
        <w:r w:rsidRPr="007419BE">
          <w:rPr>
            <w:rFonts w:ascii="Arial" w:hAnsi="Arial" w:cs="Arial"/>
            <w:sz w:val="24"/>
            <w:szCs w:val="24"/>
          </w:rPr>
          <w:t xml:space="preserve"> of </w:t>
        </w:r>
        <w:r w:rsidRPr="007419BE">
          <w:rPr>
            <w:rFonts w:ascii="Arial" w:hAnsi="Arial" w:cs="Arial"/>
            <w:b/>
            <w:bCs/>
            <w:sz w:val="24"/>
            <w:szCs w:val="24"/>
          </w:rPr>
          <w:fldChar w:fldCharType="begin"/>
        </w:r>
        <w:r w:rsidRPr="007419BE">
          <w:rPr>
            <w:rFonts w:ascii="Arial" w:hAnsi="Arial" w:cs="Arial"/>
            <w:b/>
            <w:bCs/>
            <w:sz w:val="24"/>
            <w:szCs w:val="24"/>
          </w:rPr>
          <w:instrText xml:space="preserve"> NUMPAGES  </w:instrText>
        </w:r>
        <w:r w:rsidRPr="007419BE">
          <w:rPr>
            <w:rFonts w:ascii="Arial" w:hAnsi="Arial" w:cs="Arial"/>
            <w:b/>
            <w:bCs/>
            <w:sz w:val="24"/>
            <w:szCs w:val="24"/>
          </w:rPr>
          <w:fldChar w:fldCharType="separate"/>
        </w:r>
        <w:r>
          <w:rPr>
            <w:rFonts w:ascii="Arial" w:hAnsi="Arial" w:cs="Arial"/>
            <w:b/>
            <w:bCs/>
            <w:sz w:val="24"/>
            <w:szCs w:val="24"/>
          </w:rPr>
          <w:t>3</w:t>
        </w:r>
        <w:r w:rsidRPr="007419BE">
          <w:rPr>
            <w:rFonts w:ascii="Arial" w:hAnsi="Arial" w:cs="Arial"/>
            <w:b/>
            <w:bCs/>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89225" w14:textId="1496C133" w:rsidR="00C91B2D" w:rsidRPr="00A863A6" w:rsidRDefault="0014341E" w:rsidP="00491DE0">
    <w:pPr>
      <w:pStyle w:val="Footer"/>
      <w:tabs>
        <w:tab w:val="clear" w:pos="4513"/>
        <w:tab w:val="clear" w:pos="9026"/>
      </w:tabs>
      <w:ind w:left="-1134" w:right="-1134"/>
    </w:pPr>
    <w:r>
      <w:rPr>
        <w:noProof/>
      </w:rPr>
      <w:drawing>
        <wp:inline distT="0" distB="0" distL="0" distR="0" wp14:anchorId="50B81576" wp14:editId="5DCC0B63">
          <wp:extent cx="7498800" cy="1206000"/>
          <wp:effectExtent l="0" t="0" r="6985" b="0"/>
          <wp:docPr id="1165029652" name="Picture 1" descr="A banner displaying names and titles with logos for Disability Confident, Employer, and Veteran Aware. It includes text identifying David Allen OBE as Chair and Kim O'Keeffe BEM as Acting Chief Executive, alongside the slogan &quot;Outstanding Care for One+All.&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29652" name="Picture 1" descr="A banner displaying names and titles with logos for Disability Confident, Employer, and Veteran Aware. It includes text identifying David Allen OBE as Chair and Kim O'Keeffe BEM as Acting Chief Executive, alongside the slogan &quot;Outstanding Care for One+All.&qu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98800" cy="12060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73424" w14:textId="77777777" w:rsidR="000754E8" w:rsidRDefault="000754E8" w:rsidP="009726AA">
      <w:pPr>
        <w:spacing w:after="0" w:line="240" w:lineRule="auto"/>
      </w:pPr>
      <w:r>
        <w:separator/>
      </w:r>
    </w:p>
  </w:footnote>
  <w:footnote w:type="continuationSeparator" w:id="0">
    <w:p w14:paraId="5BAA8E7F" w14:textId="77777777" w:rsidR="000754E8" w:rsidRDefault="000754E8" w:rsidP="00972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C91D8" w14:textId="1394FD80" w:rsidR="002936B6" w:rsidRDefault="002936B6" w:rsidP="0014341E">
    <w:pPr>
      <w:pStyle w:val="Header"/>
      <w:tabs>
        <w:tab w:val="clear" w:pos="4513"/>
        <w:tab w:val="clear" w:pos="9026"/>
      </w:tabs>
      <w:ind w:left="-1134" w:right="-994"/>
    </w:pPr>
    <w:r>
      <w:rPr>
        <w:noProof/>
      </w:rPr>
      <w:drawing>
        <wp:inline distT="0" distB="0" distL="0" distR="0" wp14:anchorId="55CDDAC9" wp14:editId="68163922">
          <wp:extent cx="7590177" cy="1495035"/>
          <wp:effectExtent l="0" t="0" r="4445" b="3810"/>
          <wp:docPr id="1084786208" name="Picture 2" descr="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NHS Royal Cornwall Hospitals NHS Trust."/>
                  <pic:cNvPicPr/>
                </pic:nvPicPr>
                <pic:blipFill>
                  <a:blip r:embed="rId1">
                    <a:extLst>
                      <a:ext uri="{28A0092B-C50C-407E-A947-70E740481C1C}">
                        <a14:useLocalDpi xmlns:a14="http://schemas.microsoft.com/office/drawing/2010/main" val="0"/>
                      </a:ext>
                    </a:extLst>
                  </a:blip>
                  <a:stretch>
                    <a:fillRect/>
                  </a:stretch>
                </pic:blipFill>
                <pic:spPr>
                  <a:xfrm>
                    <a:off x="0" y="0"/>
                    <a:ext cx="7590177" cy="14950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3D4020C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A2BE7"/>
    <w:multiLevelType w:val="hybridMultilevel"/>
    <w:tmpl w:val="D05E3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5B79CC"/>
    <w:multiLevelType w:val="hybridMultilevel"/>
    <w:tmpl w:val="42BCBB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1EF4AE2"/>
    <w:multiLevelType w:val="multilevel"/>
    <w:tmpl w:val="2A205F12"/>
    <w:lvl w:ilvl="0">
      <w:start w:val="3"/>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15:restartNumberingAfterBreak="0">
    <w:nsid w:val="36F8748E"/>
    <w:multiLevelType w:val="hybridMultilevel"/>
    <w:tmpl w:val="417207E8"/>
    <w:lvl w:ilvl="0" w:tplc="2E3655A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B835F9B"/>
    <w:multiLevelType w:val="multilevel"/>
    <w:tmpl w:val="5AA60D46"/>
    <w:lvl w:ilvl="0">
      <w:start w:val="5"/>
      <w:numFmt w:val="decimal"/>
      <w:lvlText w:val="%1"/>
      <w:lvlJc w:val="left"/>
      <w:pPr>
        <w:ind w:left="720" w:hanging="360"/>
      </w:pPr>
      <w:rPr>
        <w:rFonts w:hint="default"/>
        <w:b/>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6" w15:restartNumberingAfterBreak="0">
    <w:nsid w:val="4A2235C7"/>
    <w:multiLevelType w:val="hybridMultilevel"/>
    <w:tmpl w:val="BA6AF8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57B112B"/>
    <w:multiLevelType w:val="multilevel"/>
    <w:tmpl w:val="87BA4DA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57B05190"/>
    <w:multiLevelType w:val="multilevel"/>
    <w:tmpl w:val="6A583242"/>
    <w:lvl w:ilvl="0">
      <w:start w:val="6"/>
      <w:numFmt w:val="decimal"/>
      <w:lvlText w:val="%1."/>
      <w:lvlJc w:val="left"/>
      <w:pPr>
        <w:ind w:left="390" w:hanging="390"/>
      </w:pPr>
      <w:rPr>
        <w:rFonts w:hint="default"/>
      </w:rPr>
    </w:lvl>
    <w:lvl w:ilvl="1">
      <w:start w:val="1"/>
      <w:numFmt w:val="decimal"/>
      <w:lvlText w:val="%1.%2."/>
      <w:lvlJc w:val="left"/>
      <w:pPr>
        <w:ind w:left="2007" w:hanging="72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9"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70F4176C"/>
    <w:multiLevelType w:val="multilevel"/>
    <w:tmpl w:val="6DCA7E14"/>
    <w:lvl w:ilvl="0">
      <w:start w:val="4"/>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15:restartNumberingAfterBreak="0">
    <w:nsid w:val="74F231FB"/>
    <w:multiLevelType w:val="hybridMultilevel"/>
    <w:tmpl w:val="E508155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76B8441A"/>
    <w:multiLevelType w:val="multilevel"/>
    <w:tmpl w:val="CE2296DA"/>
    <w:lvl w:ilvl="0">
      <w:start w:val="2"/>
      <w:numFmt w:val="decimal"/>
      <w:lvlText w:val="%1."/>
      <w:lvlJc w:val="left"/>
      <w:pPr>
        <w:ind w:left="390" w:hanging="39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abstractNum w:abstractNumId="13" w15:restartNumberingAfterBreak="0">
    <w:nsid w:val="7D1B4568"/>
    <w:multiLevelType w:val="hybridMultilevel"/>
    <w:tmpl w:val="08C0088A"/>
    <w:lvl w:ilvl="0" w:tplc="EA820290">
      <w:start w:val="1"/>
      <w:numFmt w:val="decimal"/>
      <w:lvlText w:val="%1."/>
      <w:lvlJc w:val="left"/>
      <w:pPr>
        <w:ind w:left="360" w:hanging="360"/>
      </w:pPr>
      <w:rPr>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DBC6DA0"/>
    <w:multiLevelType w:val="hybridMultilevel"/>
    <w:tmpl w:val="C3169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F907AD1"/>
    <w:multiLevelType w:val="hybridMultilevel"/>
    <w:tmpl w:val="A5EAA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242775">
    <w:abstractNumId w:val="0"/>
  </w:num>
  <w:num w:numId="2" w16cid:durableId="649098353">
    <w:abstractNumId w:val="4"/>
  </w:num>
  <w:num w:numId="3" w16cid:durableId="1381636141">
    <w:abstractNumId w:val="9"/>
  </w:num>
  <w:num w:numId="4" w16cid:durableId="1161585893">
    <w:abstractNumId w:val="7"/>
  </w:num>
  <w:num w:numId="5" w16cid:durableId="1638531405">
    <w:abstractNumId w:val="12"/>
  </w:num>
  <w:num w:numId="6" w16cid:durableId="1662156009">
    <w:abstractNumId w:val="3"/>
  </w:num>
  <w:num w:numId="7" w16cid:durableId="411973245">
    <w:abstractNumId w:val="10"/>
  </w:num>
  <w:num w:numId="8" w16cid:durableId="1246888">
    <w:abstractNumId w:val="5"/>
  </w:num>
  <w:num w:numId="9" w16cid:durableId="1148747738">
    <w:abstractNumId w:val="8"/>
  </w:num>
  <w:num w:numId="10" w16cid:durableId="625235797">
    <w:abstractNumId w:val="1"/>
  </w:num>
  <w:num w:numId="11" w16cid:durableId="302345029">
    <w:abstractNumId w:val="14"/>
  </w:num>
  <w:num w:numId="12" w16cid:durableId="1925917921">
    <w:abstractNumId w:val="15"/>
  </w:num>
  <w:num w:numId="13" w16cid:durableId="1710759397">
    <w:abstractNumId w:val="13"/>
  </w:num>
  <w:num w:numId="14" w16cid:durableId="1492791553">
    <w:abstractNumId w:val="2"/>
  </w:num>
  <w:num w:numId="15" w16cid:durableId="975337207">
    <w:abstractNumId w:val="11"/>
  </w:num>
  <w:num w:numId="16" w16cid:durableId="16578056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F4A"/>
    <w:rsid w:val="000077F0"/>
    <w:rsid w:val="00051E46"/>
    <w:rsid w:val="000754E8"/>
    <w:rsid w:val="00093F4A"/>
    <w:rsid w:val="00094359"/>
    <w:rsid w:val="00094C56"/>
    <w:rsid w:val="000A7981"/>
    <w:rsid w:val="000B6510"/>
    <w:rsid w:val="000C03AB"/>
    <w:rsid w:val="000D3A8D"/>
    <w:rsid w:val="000E0510"/>
    <w:rsid w:val="00112052"/>
    <w:rsid w:val="0013374A"/>
    <w:rsid w:val="001340E2"/>
    <w:rsid w:val="0014341E"/>
    <w:rsid w:val="0018138E"/>
    <w:rsid w:val="00183665"/>
    <w:rsid w:val="00192C44"/>
    <w:rsid w:val="00196F0B"/>
    <w:rsid w:val="001A671E"/>
    <w:rsid w:val="001B4BE4"/>
    <w:rsid w:val="00217897"/>
    <w:rsid w:val="00270CE2"/>
    <w:rsid w:val="002936B6"/>
    <w:rsid w:val="002B1BC8"/>
    <w:rsid w:val="002C283A"/>
    <w:rsid w:val="002C731C"/>
    <w:rsid w:val="002D4F92"/>
    <w:rsid w:val="002D7FE8"/>
    <w:rsid w:val="002F7BD4"/>
    <w:rsid w:val="003B71EA"/>
    <w:rsid w:val="00437EB0"/>
    <w:rsid w:val="00462467"/>
    <w:rsid w:val="00475D01"/>
    <w:rsid w:val="00481E45"/>
    <w:rsid w:val="00491DE0"/>
    <w:rsid w:val="004C42FC"/>
    <w:rsid w:val="00516CD8"/>
    <w:rsid w:val="0057057A"/>
    <w:rsid w:val="00575B9D"/>
    <w:rsid w:val="005838FB"/>
    <w:rsid w:val="005B56E2"/>
    <w:rsid w:val="005F5D9B"/>
    <w:rsid w:val="006551AE"/>
    <w:rsid w:val="006A1D8B"/>
    <w:rsid w:val="006B1905"/>
    <w:rsid w:val="006B4A14"/>
    <w:rsid w:val="006C5593"/>
    <w:rsid w:val="006D46C0"/>
    <w:rsid w:val="00726D12"/>
    <w:rsid w:val="007415DD"/>
    <w:rsid w:val="00793D39"/>
    <w:rsid w:val="007A49C8"/>
    <w:rsid w:val="007D1075"/>
    <w:rsid w:val="007E50C3"/>
    <w:rsid w:val="00890492"/>
    <w:rsid w:val="00897EEB"/>
    <w:rsid w:val="008B42E3"/>
    <w:rsid w:val="008D58AB"/>
    <w:rsid w:val="008E1736"/>
    <w:rsid w:val="008E79EC"/>
    <w:rsid w:val="008F70B4"/>
    <w:rsid w:val="00947817"/>
    <w:rsid w:val="009726AA"/>
    <w:rsid w:val="009906D2"/>
    <w:rsid w:val="009C1AF5"/>
    <w:rsid w:val="009E0ECA"/>
    <w:rsid w:val="00A16A31"/>
    <w:rsid w:val="00A645D3"/>
    <w:rsid w:val="00A80F2F"/>
    <w:rsid w:val="00A86157"/>
    <w:rsid w:val="00A863A6"/>
    <w:rsid w:val="00A90226"/>
    <w:rsid w:val="00A91ED8"/>
    <w:rsid w:val="00A92F95"/>
    <w:rsid w:val="00AC1B08"/>
    <w:rsid w:val="00AE19E2"/>
    <w:rsid w:val="00AF1AC0"/>
    <w:rsid w:val="00B0026D"/>
    <w:rsid w:val="00B10AE8"/>
    <w:rsid w:val="00BF2AAE"/>
    <w:rsid w:val="00C84888"/>
    <w:rsid w:val="00C91B2D"/>
    <w:rsid w:val="00CA14A4"/>
    <w:rsid w:val="00CA2F61"/>
    <w:rsid w:val="00CE293A"/>
    <w:rsid w:val="00CE61C6"/>
    <w:rsid w:val="00CF2A81"/>
    <w:rsid w:val="00CF5271"/>
    <w:rsid w:val="00DA22E4"/>
    <w:rsid w:val="00DF0916"/>
    <w:rsid w:val="00E06CB0"/>
    <w:rsid w:val="00E10CE7"/>
    <w:rsid w:val="00E113E0"/>
    <w:rsid w:val="00E153CE"/>
    <w:rsid w:val="00E17D02"/>
    <w:rsid w:val="00E21D1C"/>
    <w:rsid w:val="00E274C8"/>
    <w:rsid w:val="00E73CB8"/>
    <w:rsid w:val="00EA4FAA"/>
    <w:rsid w:val="00ED78AD"/>
    <w:rsid w:val="00F0003A"/>
    <w:rsid w:val="00F25A82"/>
    <w:rsid w:val="00F57BE1"/>
    <w:rsid w:val="00F75DE5"/>
    <w:rsid w:val="00FC2B3B"/>
    <w:rsid w:val="00FC2FF3"/>
    <w:rsid w:val="00FD50F6"/>
    <w:rsid w:val="00FD6381"/>
    <w:rsid w:val="00FE326E"/>
    <w:rsid w:val="00FE75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976128"/>
  <w15:docId w15:val="{1612B58B-A804-437D-9D96-56FBCE9E8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Heading2">
    <w:name w:val="heading 2"/>
    <w:basedOn w:val="Normal"/>
    <w:next w:val="Normal"/>
    <w:link w:val="Heading2Char"/>
    <w:qFormat/>
    <w:rsid w:val="00093F4A"/>
    <w:pPr>
      <w:keepNext/>
      <w:spacing w:after="0" w:line="220" w:lineRule="exact"/>
      <w:jc w:val="right"/>
      <w:outlineLvl w:val="1"/>
    </w:pPr>
    <w:rPr>
      <w:rFonts w:ascii="Arial" w:eastAsia="Times New Roman" w:hAnsi="Arial"/>
      <w:b/>
      <w:color w:val="0000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26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26AA"/>
  </w:style>
  <w:style w:type="paragraph" w:styleId="Footer">
    <w:name w:val="footer"/>
    <w:basedOn w:val="Normal"/>
    <w:link w:val="FooterChar"/>
    <w:uiPriority w:val="99"/>
    <w:unhideWhenUsed/>
    <w:rsid w:val="009726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26AA"/>
  </w:style>
  <w:style w:type="paragraph" w:styleId="BalloonText">
    <w:name w:val="Balloon Text"/>
    <w:basedOn w:val="Normal"/>
    <w:link w:val="BalloonTextChar"/>
    <w:uiPriority w:val="99"/>
    <w:semiHidden/>
    <w:unhideWhenUsed/>
    <w:rsid w:val="009726A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9726AA"/>
    <w:rPr>
      <w:rFonts w:ascii="Tahoma" w:hAnsi="Tahoma" w:cs="Tahoma"/>
      <w:sz w:val="16"/>
      <w:szCs w:val="16"/>
    </w:rPr>
  </w:style>
  <w:style w:type="character" w:customStyle="1" w:styleId="Heading2Char">
    <w:name w:val="Heading 2 Char"/>
    <w:link w:val="Heading2"/>
    <w:rsid w:val="00093F4A"/>
    <w:rPr>
      <w:rFonts w:ascii="Arial" w:eastAsia="Times New Roman" w:hAnsi="Arial"/>
      <w:b/>
      <w:color w:val="000080"/>
      <w:lang w:eastAsia="en-US"/>
    </w:rPr>
  </w:style>
  <w:style w:type="paragraph" w:styleId="Title">
    <w:name w:val="Title"/>
    <w:basedOn w:val="Normal"/>
    <w:next w:val="Normal"/>
    <w:link w:val="TitleChar"/>
    <w:autoRedefine/>
    <w:qFormat/>
    <w:rsid w:val="007E50C3"/>
    <w:pPr>
      <w:spacing w:after="0" w:line="360" w:lineRule="auto"/>
      <w:contextualSpacing/>
    </w:pPr>
    <w:rPr>
      <w:rFonts w:asciiTheme="majorHAnsi" w:eastAsiaTheme="majorEastAsia" w:hAnsiTheme="majorHAnsi" w:cstheme="majorBidi"/>
      <w:b/>
      <w:sz w:val="36"/>
      <w:szCs w:val="52"/>
    </w:rPr>
  </w:style>
  <w:style w:type="character" w:customStyle="1" w:styleId="TitleChar">
    <w:name w:val="Title Char"/>
    <w:basedOn w:val="DefaultParagraphFont"/>
    <w:link w:val="Title"/>
    <w:rsid w:val="007E50C3"/>
    <w:rPr>
      <w:rFonts w:asciiTheme="majorHAnsi" w:eastAsiaTheme="majorEastAsia" w:hAnsiTheme="majorHAnsi" w:cstheme="majorBidi"/>
      <w:b/>
      <w:sz w:val="36"/>
      <w:szCs w:val="52"/>
      <w:lang w:eastAsia="en-US"/>
    </w:rPr>
  </w:style>
  <w:style w:type="character" w:styleId="Hyperlink">
    <w:name w:val="Hyperlink"/>
    <w:basedOn w:val="DefaultParagraphFont"/>
    <w:uiPriority w:val="99"/>
    <w:unhideWhenUsed/>
    <w:rsid w:val="007E50C3"/>
    <w:rPr>
      <w:color w:val="0000FF" w:themeColor="hyperlink"/>
      <w:u w:val="single"/>
    </w:rPr>
  </w:style>
  <w:style w:type="paragraph" w:customStyle="1" w:styleId="Addressheader">
    <w:name w:val="Address header"/>
    <w:basedOn w:val="Normal"/>
    <w:qFormat/>
    <w:rsid w:val="007E50C3"/>
    <w:pPr>
      <w:spacing w:after="0" w:line="240" w:lineRule="auto"/>
    </w:pPr>
    <w:rPr>
      <w:rFonts w:ascii="Arial" w:eastAsiaTheme="minorHAnsi" w:hAnsi="Arial"/>
      <w:sz w:val="24"/>
      <w:szCs w:val="24"/>
    </w:rPr>
  </w:style>
  <w:style w:type="character" w:styleId="FollowedHyperlink">
    <w:name w:val="FollowedHyperlink"/>
    <w:basedOn w:val="DefaultParagraphFont"/>
    <w:uiPriority w:val="99"/>
    <w:semiHidden/>
    <w:unhideWhenUsed/>
    <w:rsid w:val="00B10AE8"/>
    <w:rPr>
      <w:color w:val="800080" w:themeColor="followedHyperlink"/>
      <w:u w:val="single"/>
    </w:rPr>
  </w:style>
  <w:style w:type="paragraph" w:customStyle="1" w:styleId="SubNumBlack">
    <w:name w:val="Sub Num Black"/>
    <w:basedOn w:val="Normal"/>
    <w:qFormat/>
    <w:rsid w:val="007415DD"/>
    <w:pPr>
      <w:widowControl w:val="0"/>
      <w:tabs>
        <w:tab w:val="num" w:pos="1134"/>
      </w:tabs>
      <w:autoSpaceDE w:val="0"/>
      <w:autoSpaceDN w:val="0"/>
      <w:adjustRightInd w:val="0"/>
      <w:spacing w:after="240" w:line="240" w:lineRule="auto"/>
      <w:ind w:left="1134" w:right="-79" w:hanging="567"/>
    </w:pPr>
    <w:rPr>
      <w:rFonts w:ascii="Arial" w:eastAsia="Times New Roman" w:hAnsi="Arial" w:cs="Arial"/>
      <w:sz w:val="24"/>
      <w:szCs w:val="24"/>
      <w:lang w:val="en-US"/>
    </w:rPr>
  </w:style>
  <w:style w:type="paragraph" w:customStyle="1" w:styleId="SubSubNumBlue">
    <w:name w:val="Sub Sub Num Blue"/>
    <w:basedOn w:val="Normal"/>
    <w:qFormat/>
    <w:rsid w:val="007D1075"/>
    <w:pPr>
      <w:widowControl w:val="0"/>
      <w:tabs>
        <w:tab w:val="num" w:pos="1701"/>
      </w:tabs>
      <w:autoSpaceDE w:val="0"/>
      <w:autoSpaceDN w:val="0"/>
      <w:adjustRightInd w:val="0"/>
      <w:spacing w:after="240" w:line="240" w:lineRule="auto"/>
      <w:ind w:left="1134" w:right="-79"/>
    </w:pPr>
    <w:rPr>
      <w:rFonts w:ascii="Arial" w:eastAsia="Times New Roman" w:hAnsi="Arial" w:cs="Arial"/>
      <w:i/>
      <w:iCs/>
      <w:color w:val="0000FF"/>
      <w:w w:val="106"/>
      <w:sz w:val="24"/>
      <w:szCs w:val="24"/>
      <w:lang w:val="en-US"/>
    </w:rPr>
  </w:style>
  <w:style w:type="paragraph" w:styleId="ListParagraph">
    <w:name w:val="List Paragraph"/>
    <w:basedOn w:val="Normal"/>
    <w:uiPriority w:val="34"/>
    <w:qFormat/>
    <w:rsid w:val="007D1075"/>
    <w:pPr>
      <w:ind w:left="720"/>
      <w:contextualSpacing/>
    </w:pPr>
  </w:style>
  <w:style w:type="table" w:styleId="TableGrid">
    <w:name w:val="Table Grid"/>
    <w:basedOn w:val="TableNormal"/>
    <w:uiPriority w:val="59"/>
    <w:rsid w:val="006C55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F5271"/>
    <w:rPr>
      <w:color w:val="808080"/>
    </w:rPr>
  </w:style>
  <w:style w:type="paragraph" w:styleId="NormalWeb">
    <w:name w:val="Normal (Web)"/>
    <w:basedOn w:val="Normal"/>
    <w:uiPriority w:val="99"/>
    <w:semiHidden/>
    <w:unhideWhenUsed/>
    <w:rsid w:val="00E153CE"/>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48306">
      <w:bodyDiv w:val="1"/>
      <w:marLeft w:val="0"/>
      <w:marRight w:val="0"/>
      <w:marTop w:val="0"/>
      <w:marBottom w:val="0"/>
      <w:divBdr>
        <w:top w:val="none" w:sz="0" w:space="0" w:color="auto"/>
        <w:left w:val="none" w:sz="0" w:space="0" w:color="auto"/>
        <w:bottom w:val="none" w:sz="0" w:space="0" w:color="auto"/>
        <w:right w:val="none" w:sz="0" w:space="0" w:color="auto"/>
      </w:divBdr>
    </w:div>
    <w:div w:id="115841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Vinnicca\LOCALS~1\Temp\XPgrpwise\RCHT_Letterhead_No_add_DLM_FINAL_2.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B90BC6B-742F-4F1B-974B-2F4965BFC5B2}"/>
      </w:docPartPr>
      <w:docPartBody>
        <w:p w:rsidR="00740524" w:rsidRDefault="00127336">
          <w:r w:rsidRPr="00F00D88">
            <w:rPr>
              <w:rStyle w:val="PlaceholderText"/>
            </w:rPr>
            <w:t>Click or tap here to enter text.</w:t>
          </w:r>
        </w:p>
      </w:docPartBody>
    </w:docPart>
    <w:docPart>
      <w:docPartPr>
        <w:name w:val="0B5011C1B5154C88ADE45952758DC0EC"/>
        <w:category>
          <w:name w:val="General"/>
          <w:gallery w:val="placeholder"/>
        </w:category>
        <w:types>
          <w:type w:val="bbPlcHdr"/>
        </w:types>
        <w:behaviors>
          <w:behavior w:val="content"/>
        </w:behaviors>
        <w:guid w:val="{3D057065-D80D-4A90-BFB0-EF50A0A2D63B}"/>
      </w:docPartPr>
      <w:docPartBody>
        <w:p w:rsidR="00740524" w:rsidRDefault="00127336" w:rsidP="00127336">
          <w:pPr>
            <w:pStyle w:val="0B5011C1B5154C88ADE45952758DC0EC"/>
          </w:pPr>
          <w:r w:rsidRPr="00F00D88">
            <w:rPr>
              <w:rStyle w:val="PlaceholderText"/>
            </w:rPr>
            <w:t>Click or tap here to enter text.</w:t>
          </w:r>
        </w:p>
      </w:docPartBody>
    </w:docPart>
    <w:docPart>
      <w:docPartPr>
        <w:name w:val="E9B53C13FF35472B9301C2AC42A711FF"/>
        <w:category>
          <w:name w:val="General"/>
          <w:gallery w:val="placeholder"/>
        </w:category>
        <w:types>
          <w:type w:val="bbPlcHdr"/>
        </w:types>
        <w:behaviors>
          <w:behavior w:val="content"/>
        </w:behaviors>
        <w:guid w:val="{E8AC05C9-1DD8-4CB3-91A7-1E27F544800F}"/>
      </w:docPartPr>
      <w:docPartBody>
        <w:p w:rsidR="00740524" w:rsidRDefault="00127336" w:rsidP="00127336">
          <w:pPr>
            <w:pStyle w:val="E9B53C13FF35472B9301C2AC42A711FF"/>
          </w:pPr>
          <w:r w:rsidRPr="00F00D88">
            <w:rPr>
              <w:rStyle w:val="PlaceholderText"/>
            </w:rPr>
            <w:t>Click or tap here to enter text.</w:t>
          </w:r>
        </w:p>
      </w:docPartBody>
    </w:docPart>
    <w:docPart>
      <w:docPartPr>
        <w:name w:val="31598074496A4B09AD07D2360CEE5C7E"/>
        <w:category>
          <w:name w:val="General"/>
          <w:gallery w:val="placeholder"/>
        </w:category>
        <w:types>
          <w:type w:val="bbPlcHdr"/>
        </w:types>
        <w:behaviors>
          <w:behavior w:val="content"/>
        </w:behaviors>
        <w:guid w:val="{725020B9-4847-450E-BE55-6DE311FB29A3}"/>
      </w:docPartPr>
      <w:docPartBody>
        <w:p w:rsidR="00740524" w:rsidRDefault="00127336" w:rsidP="00127336">
          <w:pPr>
            <w:pStyle w:val="31598074496A4B09AD07D2360CEE5C7E"/>
          </w:pPr>
          <w:r w:rsidRPr="00F00D88">
            <w:rPr>
              <w:rStyle w:val="PlaceholderText"/>
            </w:rPr>
            <w:t>Click or tap here to enter text.</w:t>
          </w:r>
        </w:p>
      </w:docPartBody>
    </w:docPart>
    <w:docPart>
      <w:docPartPr>
        <w:name w:val="2D6DCB33F8BD4FF38EB2815BCF5B2FDC"/>
        <w:category>
          <w:name w:val="General"/>
          <w:gallery w:val="placeholder"/>
        </w:category>
        <w:types>
          <w:type w:val="bbPlcHdr"/>
        </w:types>
        <w:behaviors>
          <w:behavior w:val="content"/>
        </w:behaviors>
        <w:guid w:val="{E589FE7A-322E-40E6-851C-5E14162C5700}"/>
      </w:docPartPr>
      <w:docPartBody>
        <w:p w:rsidR="00740524" w:rsidRDefault="00127336" w:rsidP="00127336">
          <w:pPr>
            <w:pStyle w:val="2D6DCB33F8BD4FF38EB2815BCF5B2FDC"/>
          </w:pPr>
          <w:r w:rsidRPr="00F00D88">
            <w:rPr>
              <w:rStyle w:val="PlaceholderText"/>
            </w:rPr>
            <w:t>Click or tap here to enter text.</w:t>
          </w:r>
        </w:p>
      </w:docPartBody>
    </w:docPart>
    <w:docPart>
      <w:docPartPr>
        <w:name w:val="CB31461173F74AB4B98B8E5F688D15BA"/>
        <w:category>
          <w:name w:val="General"/>
          <w:gallery w:val="placeholder"/>
        </w:category>
        <w:types>
          <w:type w:val="bbPlcHdr"/>
        </w:types>
        <w:behaviors>
          <w:behavior w:val="content"/>
        </w:behaviors>
        <w:guid w:val="{1424DEC7-D2F0-4E79-A446-5453C8D935C3}"/>
      </w:docPartPr>
      <w:docPartBody>
        <w:p w:rsidR="00740524" w:rsidRDefault="00127336" w:rsidP="00127336">
          <w:pPr>
            <w:pStyle w:val="CB31461173F74AB4B98B8E5F688D15BA"/>
          </w:pPr>
          <w:r w:rsidRPr="00F00D88">
            <w:rPr>
              <w:rStyle w:val="PlaceholderText"/>
            </w:rPr>
            <w:t>Click or tap here to enter text.</w:t>
          </w:r>
        </w:p>
      </w:docPartBody>
    </w:docPart>
    <w:docPart>
      <w:docPartPr>
        <w:name w:val="95BF791E442E4190ACA025B156E2EF1E"/>
        <w:category>
          <w:name w:val="General"/>
          <w:gallery w:val="placeholder"/>
        </w:category>
        <w:types>
          <w:type w:val="bbPlcHdr"/>
        </w:types>
        <w:behaviors>
          <w:behavior w:val="content"/>
        </w:behaviors>
        <w:guid w:val="{36042BD2-0800-4876-8B3B-BE8412DA38E6}"/>
      </w:docPartPr>
      <w:docPartBody>
        <w:p w:rsidR="00740524" w:rsidRDefault="00127336" w:rsidP="00127336">
          <w:pPr>
            <w:pStyle w:val="95BF791E442E4190ACA025B156E2EF1E"/>
          </w:pPr>
          <w:r w:rsidRPr="00F00D88">
            <w:rPr>
              <w:rStyle w:val="PlaceholderText"/>
            </w:rPr>
            <w:t>Click or tap here to enter text.</w:t>
          </w:r>
        </w:p>
      </w:docPartBody>
    </w:docPart>
    <w:docPart>
      <w:docPartPr>
        <w:name w:val="03C13D10A7954F6286CF7E9969AB2D05"/>
        <w:category>
          <w:name w:val="General"/>
          <w:gallery w:val="placeholder"/>
        </w:category>
        <w:types>
          <w:type w:val="bbPlcHdr"/>
        </w:types>
        <w:behaviors>
          <w:behavior w:val="content"/>
        </w:behaviors>
        <w:guid w:val="{C5B3FC3B-8056-416F-8C73-984B87C5D01C}"/>
      </w:docPartPr>
      <w:docPartBody>
        <w:p w:rsidR="00740524" w:rsidRDefault="00127336" w:rsidP="00127336">
          <w:pPr>
            <w:pStyle w:val="03C13D10A7954F6286CF7E9969AB2D05"/>
          </w:pPr>
          <w:r w:rsidRPr="00F00D88">
            <w:rPr>
              <w:rStyle w:val="PlaceholderText"/>
            </w:rPr>
            <w:t>Click or tap here to enter text.</w:t>
          </w:r>
        </w:p>
      </w:docPartBody>
    </w:docPart>
    <w:docPart>
      <w:docPartPr>
        <w:name w:val="9FBC711AB3104F9D8B3963859A4D0BE6"/>
        <w:category>
          <w:name w:val="General"/>
          <w:gallery w:val="placeholder"/>
        </w:category>
        <w:types>
          <w:type w:val="bbPlcHdr"/>
        </w:types>
        <w:behaviors>
          <w:behavior w:val="content"/>
        </w:behaviors>
        <w:guid w:val="{DA1BA038-BEB5-490C-AC3A-A5A3D8FB996A}"/>
      </w:docPartPr>
      <w:docPartBody>
        <w:p w:rsidR="00740524" w:rsidRDefault="00127336" w:rsidP="00127336">
          <w:pPr>
            <w:pStyle w:val="9FBC711AB3104F9D8B3963859A4D0BE6"/>
          </w:pPr>
          <w:r w:rsidRPr="00F00D88">
            <w:rPr>
              <w:rStyle w:val="PlaceholderText"/>
            </w:rPr>
            <w:t>Click or tap here to enter text.</w:t>
          </w:r>
        </w:p>
      </w:docPartBody>
    </w:docPart>
    <w:docPart>
      <w:docPartPr>
        <w:name w:val="EA867A2B591D4786A9A86150D98F7AB1"/>
        <w:category>
          <w:name w:val="General"/>
          <w:gallery w:val="placeholder"/>
        </w:category>
        <w:types>
          <w:type w:val="bbPlcHdr"/>
        </w:types>
        <w:behaviors>
          <w:behavior w:val="content"/>
        </w:behaviors>
        <w:guid w:val="{CEF5A6AB-94A3-45E5-9372-D6B7E945F4DF}"/>
      </w:docPartPr>
      <w:docPartBody>
        <w:p w:rsidR="00740524" w:rsidRDefault="00127336" w:rsidP="00127336">
          <w:pPr>
            <w:pStyle w:val="EA867A2B591D4786A9A86150D98F7AB1"/>
          </w:pPr>
          <w:r w:rsidRPr="00F00D88">
            <w:rPr>
              <w:rStyle w:val="PlaceholderText"/>
            </w:rPr>
            <w:t>Click or tap here to enter text.</w:t>
          </w:r>
        </w:p>
      </w:docPartBody>
    </w:docPart>
    <w:docPart>
      <w:docPartPr>
        <w:name w:val="6582C4B9D6A74CE69C842FC1515B1023"/>
        <w:category>
          <w:name w:val="General"/>
          <w:gallery w:val="placeholder"/>
        </w:category>
        <w:types>
          <w:type w:val="bbPlcHdr"/>
        </w:types>
        <w:behaviors>
          <w:behavior w:val="content"/>
        </w:behaviors>
        <w:guid w:val="{6A9388DC-96B9-4263-BA36-60469558BD57}"/>
      </w:docPartPr>
      <w:docPartBody>
        <w:p w:rsidR="00740524" w:rsidRDefault="00127336" w:rsidP="00127336">
          <w:pPr>
            <w:pStyle w:val="6582C4B9D6A74CE69C842FC1515B1023"/>
          </w:pPr>
          <w:r w:rsidRPr="00F00D88">
            <w:rPr>
              <w:rStyle w:val="PlaceholderText"/>
            </w:rPr>
            <w:t>Click or tap here to enter text.</w:t>
          </w:r>
        </w:p>
      </w:docPartBody>
    </w:docPart>
    <w:docPart>
      <w:docPartPr>
        <w:name w:val="FFF2CB23E8174C689AA3D981E55B4AAB"/>
        <w:category>
          <w:name w:val="General"/>
          <w:gallery w:val="placeholder"/>
        </w:category>
        <w:types>
          <w:type w:val="bbPlcHdr"/>
        </w:types>
        <w:behaviors>
          <w:behavior w:val="content"/>
        </w:behaviors>
        <w:guid w:val="{AFD96C8E-17BC-4139-B429-D7CD190D3399}"/>
      </w:docPartPr>
      <w:docPartBody>
        <w:p w:rsidR="00740524" w:rsidRDefault="00127336" w:rsidP="00127336">
          <w:pPr>
            <w:pStyle w:val="FFF2CB23E8174C689AA3D981E55B4AAB"/>
          </w:pPr>
          <w:r w:rsidRPr="00F00D88">
            <w:rPr>
              <w:rStyle w:val="PlaceholderText"/>
            </w:rPr>
            <w:t>Click or tap here to enter text.</w:t>
          </w:r>
        </w:p>
      </w:docPartBody>
    </w:docPart>
    <w:docPart>
      <w:docPartPr>
        <w:name w:val="44E563CA6A7B4DA98516B68A2951E598"/>
        <w:category>
          <w:name w:val="General"/>
          <w:gallery w:val="placeholder"/>
        </w:category>
        <w:types>
          <w:type w:val="bbPlcHdr"/>
        </w:types>
        <w:behaviors>
          <w:behavior w:val="content"/>
        </w:behaviors>
        <w:guid w:val="{C66E5352-8C1C-47AF-BE76-D359D773164A}"/>
      </w:docPartPr>
      <w:docPartBody>
        <w:p w:rsidR="00740524" w:rsidRDefault="00127336" w:rsidP="00127336">
          <w:pPr>
            <w:pStyle w:val="44E563CA6A7B4DA98516B68A2951E598"/>
          </w:pPr>
          <w:r w:rsidRPr="00F00D88">
            <w:rPr>
              <w:rStyle w:val="PlaceholderText"/>
            </w:rPr>
            <w:t>Click or tap here to enter text.</w:t>
          </w:r>
        </w:p>
      </w:docPartBody>
    </w:docPart>
    <w:docPart>
      <w:docPartPr>
        <w:name w:val="6EE7CAB42137491E8352D4EA54758606"/>
        <w:category>
          <w:name w:val="General"/>
          <w:gallery w:val="placeholder"/>
        </w:category>
        <w:types>
          <w:type w:val="bbPlcHdr"/>
        </w:types>
        <w:behaviors>
          <w:behavior w:val="content"/>
        </w:behaviors>
        <w:guid w:val="{FAD456F7-F511-4FFB-BBE2-2486A2F96E6D}"/>
      </w:docPartPr>
      <w:docPartBody>
        <w:p w:rsidR="00740524" w:rsidRDefault="00127336" w:rsidP="00127336">
          <w:pPr>
            <w:pStyle w:val="6EE7CAB42137491E8352D4EA54758606"/>
          </w:pPr>
          <w:r w:rsidRPr="00F00D88">
            <w:rPr>
              <w:rStyle w:val="PlaceholderText"/>
            </w:rPr>
            <w:t>Click or tap here to enter text.</w:t>
          </w:r>
        </w:p>
      </w:docPartBody>
    </w:docPart>
    <w:docPart>
      <w:docPartPr>
        <w:name w:val="FE290FD14C584CC586F96C01A2E05A8D"/>
        <w:category>
          <w:name w:val="General"/>
          <w:gallery w:val="placeholder"/>
        </w:category>
        <w:types>
          <w:type w:val="bbPlcHdr"/>
        </w:types>
        <w:behaviors>
          <w:behavior w:val="content"/>
        </w:behaviors>
        <w:guid w:val="{B9EA2D1A-144D-4300-AA02-C7FDB802CB29}"/>
      </w:docPartPr>
      <w:docPartBody>
        <w:p w:rsidR="00740524" w:rsidRDefault="00127336" w:rsidP="00127336">
          <w:pPr>
            <w:pStyle w:val="FE290FD14C584CC586F96C01A2E05A8D"/>
          </w:pPr>
          <w:r w:rsidRPr="00F00D88">
            <w:rPr>
              <w:rStyle w:val="PlaceholderText"/>
            </w:rPr>
            <w:t>Click or tap here to enter text.</w:t>
          </w:r>
        </w:p>
      </w:docPartBody>
    </w:docPart>
    <w:docPart>
      <w:docPartPr>
        <w:name w:val="4BECFFE269B448DA8648A95ADE1D23A1"/>
        <w:category>
          <w:name w:val="General"/>
          <w:gallery w:val="placeholder"/>
        </w:category>
        <w:types>
          <w:type w:val="bbPlcHdr"/>
        </w:types>
        <w:behaviors>
          <w:behavior w:val="content"/>
        </w:behaviors>
        <w:guid w:val="{931674E6-DFE6-4FE1-B4AB-98113D0DD874}"/>
      </w:docPartPr>
      <w:docPartBody>
        <w:p w:rsidR="00740524" w:rsidRDefault="00127336" w:rsidP="00127336">
          <w:pPr>
            <w:pStyle w:val="4BECFFE269B448DA8648A95ADE1D23A1"/>
          </w:pPr>
          <w:r w:rsidRPr="00F00D88">
            <w:rPr>
              <w:rStyle w:val="PlaceholderText"/>
            </w:rPr>
            <w:t>Click or tap here to enter text.</w:t>
          </w:r>
        </w:p>
      </w:docPartBody>
    </w:docPart>
    <w:docPart>
      <w:docPartPr>
        <w:name w:val="829C9DBD9249439C84F765A9B6338578"/>
        <w:category>
          <w:name w:val="General"/>
          <w:gallery w:val="placeholder"/>
        </w:category>
        <w:types>
          <w:type w:val="bbPlcHdr"/>
        </w:types>
        <w:behaviors>
          <w:behavior w:val="content"/>
        </w:behaviors>
        <w:guid w:val="{D6845D12-908C-466A-95E5-546534885ED7}"/>
      </w:docPartPr>
      <w:docPartBody>
        <w:p w:rsidR="00740524" w:rsidRDefault="00127336" w:rsidP="00127336">
          <w:pPr>
            <w:pStyle w:val="829C9DBD9249439C84F765A9B6338578"/>
          </w:pPr>
          <w:r w:rsidRPr="00F00D88">
            <w:rPr>
              <w:rStyle w:val="PlaceholderText"/>
            </w:rPr>
            <w:t>Click or tap here to enter text.</w:t>
          </w:r>
        </w:p>
      </w:docPartBody>
    </w:docPart>
    <w:docPart>
      <w:docPartPr>
        <w:name w:val="71C1B44DC185414FA5B30A9AD11B48F7"/>
        <w:category>
          <w:name w:val="General"/>
          <w:gallery w:val="placeholder"/>
        </w:category>
        <w:types>
          <w:type w:val="bbPlcHdr"/>
        </w:types>
        <w:behaviors>
          <w:behavior w:val="content"/>
        </w:behaviors>
        <w:guid w:val="{875840EA-2783-4856-AF07-034CE26C9B5F}"/>
      </w:docPartPr>
      <w:docPartBody>
        <w:p w:rsidR="00740524" w:rsidRDefault="00127336" w:rsidP="00127336">
          <w:pPr>
            <w:pStyle w:val="71C1B44DC185414FA5B30A9AD11B48F7"/>
          </w:pPr>
          <w:r w:rsidRPr="00F00D88">
            <w:rPr>
              <w:rStyle w:val="PlaceholderText"/>
            </w:rPr>
            <w:t>Click or tap here to enter text.</w:t>
          </w:r>
        </w:p>
      </w:docPartBody>
    </w:docPart>
    <w:docPart>
      <w:docPartPr>
        <w:name w:val="179DC64A83F946DC8B00B1664AA38DEC"/>
        <w:category>
          <w:name w:val="General"/>
          <w:gallery w:val="placeholder"/>
        </w:category>
        <w:types>
          <w:type w:val="bbPlcHdr"/>
        </w:types>
        <w:behaviors>
          <w:behavior w:val="content"/>
        </w:behaviors>
        <w:guid w:val="{A0C070C0-BC1F-42CB-B2D8-1A107A80DA9D}"/>
      </w:docPartPr>
      <w:docPartBody>
        <w:p w:rsidR="00740524" w:rsidRDefault="00127336" w:rsidP="00127336">
          <w:pPr>
            <w:pStyle w:val="179DC64A83F946DC8B00B1664AA38DEC"/>
          </w:pPr>
          <w:r w:rsidRPr="00F00D88">
            <w:rPr>
              <w:rStyle w:val="PlaceholderText"/>
            </w:rPr>
            <w:t>Click or tap here to enter text.</w:t>
          </w:r>
        </w:p>
      </w:docPartBody>
    </w:docPart>
    <w:docPart>
      <w:docPartPr>
        <w:name w:val="19C066EBEEB644868698875A8FA4ED7D"/>
        <w:category>
          <w:name w:val="General"/>
          <w:gallery w:val="placeholder"/>
        </w:category>
        <w:types>
          <w:type w:val="bbPlcHdr"/>
        </w:types>
        <w:behaviors>
          <w:behavior w:val="content"/>
        </w:behaviors>
        <w:guid w:val="{FB32CE25-F20C-424E-A687-851F57844F06}"/>
      </w:docPartPr>
      <w:docPartBody>
        <w:p w:rsidR="00740524" w:rsidRDefault="00127336" w:rsidP="00127336">
          <w:pPr>
            <w:pStyle w:val="19C066EBEEB644868698875A8FA4ED7D"/>
          </w:pPr>
          <w:r w:rsidRPr="00F00D88">
            <w:rPr>
              <w:rStyle w:val="PlaceholderText"/>
            </w:rPr>
            <w:t>Click or tap here to enter text.</w:t>
          </w:r>
        </w:p>
      </w:docPartBody>
    </w:docPart>
    <w:docPart>
      <w:docPartPr>
        <w:name w:val="2E877865C7FE402C99A2F19FA812652B"/>
        <w:category>
          <w:name w:val="General"/>
          <w:gallery w:val="placeholder"/>
        </w:category>
        <w:types>
          <w:type w:val="bbPlcHdr"/>
        </w:types>
        <w:behaviors>
          <w:behavior w:val="content"/>
        </w:behaviors>
        <w:guid w:val="{053835F3-EEC9-4143-8B91-3A827F3A2241}"/>
      </w:docPartPr>
      <w:docPartBody>
        <w:p w:rsidR="00740524" w:rsidRDefault="00127336" w:rsidP="00127336">
          <w:pPr>
            <w:pStyle w:val="2E877865C7FE402C99A2F19FA812652B"/>
          </w:pPr>
          <w:r w:rsidRPr="00F00D88">
            <w:rPr>
              <w:rStyle w:val="PlaceholderText"/>
            </w:rPr>
            <w:t>Click or tap here to enter text.</w:t>
          </w:r>
        </w:p>
      </w:docPartBody>
    </w:docPart>
    <w:docPart>
      <w:docPartPr>
        <w:name w:val="42E00CC5C709414F9F177B0DCFAC4EAC"/>
        <w:category>
          <w:name w:val="General"/>
          <w:gallery w:val="placeholder"/>
        </w:category>
        <w:types>
          <w:type w:val="bbPlcHdr"/>
        </w:types>
        <w:behaviors>
          <w:behavior w:val="content"/>
        </w:behaviors>
        <w:guid w:val="{6D2770F1-8D8C-4809-9B60-BCA7D6ABB373}"/>
      </w:docPartPr>
      <w:docPartBody>
        <w:p w:rsidR="00740524" w:rsidRDefault="00127336" w:rsidP="00127336">
          <w:pPr>
            <w:pStyle w:val="42E00CC5C709414F9F177B0DCFAC4EAC"/>
          </w:pPr>
          <w:r w:rsidRPr="00F00D8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336"/>
    <w:rsid w:val="00127336"/>
    <w:rsid w:val="00151367"/>
    <w:rsid w:val="002025CD"/>
    <w:rsid w:val="002C731C"/>
    <w:rsid w:val="0059345A"/>
    <w:rsid w:val="00740524"/>
    <w:rsid w:val="00EA4F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7336"/>
    <w:rPr>
      <w:color w:val="808080"/>
    </w:rPr>
  </w:style>
  <w:style w:type="paragraph" w:customStyle="1" w:styleId="0B5011C1B5154C88ADE45952758DC0EC">
    <w:name w:val="0B5011C1B5154C88ADE45952758DC0EC"/>
    <w:rsid w:val="00127336"/>
  </w:style>
  <w:style w:type="paragraph" w:customStyle="1" w:styleId="E9B53C13FF35472B9301C2AC42A711FF">
    <w:name w:val="E9B53C13FF35472B9301C2AC42A711FF"/>
    <w:rsid w:val="00127336"/>
  </w:style>
  <w:style w:type="paragraph" w:customStyle="1" w:styleId="31598074496A4B09AD07D2360CEE5C7E">
    <w:name w:val="31598074496A4B09AD07D2360CEE5C7E"/>
    <w:rsid w:val="00127336"/>
  </w:style>
  <w:style w:type="paragraph" w:customStyle="1" w:styleId="2D6DCB33F8BD4FF38EB2815BCF5B2FDC">
    <w:name w:val="2D6DCB33F8BD4FF38EB2815BCF5B2FDC"/>
    <w:rsid w:val="00127336"/>
  </w:style>
  <w:style w:type="paragraph" w:customStyle="1" w:styleId="CB31461173F74AB4B98B8E5F688D15BA">
    <w:name w:val="CB31461173F74AB4B98B8E5F688D15BA"/>
    <w:rsid w:val="00127336"/>
  </w:style>
  <w:style w:type="paragraph" w:customStyle="1" w:styleId="95BF791E442E4190ACA025B156E2EF1E">
    <w:name w:val="95BF791E442E4190ACA025B156E2EF1E"/>
    <w:rsid w:val="00127336"/>
  </w:style>
  <w:style w:type="paragraph" w:customStyle="1" w:styleId="03C13D10A7954F6286CF7E9969AB2D05">
    <w:name w:val="03C13D10A7954F6286CF7E9969AB2D05"/>
    <w:rsid w:val="00127336"/>
  </w:style>
  <w:style w:type="paragraph" w:customStyle="1" w:styleId="9FBC711AB3104F9D8B3963859A4D0BE6">
    <w:name w:val="9FBC711AB3104F9D8B3963859A4D0BE6"/>
    <w:rsid w:val="00127336"/>
  </w:style>
  <w:style w:type="paragraph" w:customStyle="1" w:styleId="EA867A2B591D4786A9A86150D98F7AB1">
    <w:name w:val="EA867A2B591D4786A9A86150D98F7AB1"/>
    <w:rsid w:val="00127336"/>
  </w:style>
  <w:style w:type="paragraph" w:customStyle="1" w:styleId="6582C4B9D6A74CE69C842FC1515B1023">
    <w:name w:val="6582C4B9D6A74CE69C842FC1515B1023"/>
    <w:rsid w:val="00127336"/>
  </w:style>
  <w:style w:type="paragraph" w:customStyle="1" w:styleId="FFF2CB23E8174C689AA3D981E55B4AAB">
    <w:name w:val="FFF2CB23E8174C689AA3D981E55B4AAB"/>
    <w:rsid w:val="00127336"/>
  </w:style>
  <w:style w:type="paragraph" w:customStyle="1" w:styleId="44E563CA6A7B4DA98516B68A2951E598">
    <w:name w:val="44E563CA6A7B4DA98516B68A2951E598"/>
    <w:rsid w:val="00127336"/>
  </w:style>
  <w:style w:type="paragraph" w:customStyle="1" w:styleId="6EE7CAB42137491E8352D4EA54758606">
    <w:name w:val="6EE7CAB42137491E8352D4EA54758606"/>
    <w:rsid w:val="00127336"/>
  </w:style>
  <w:style w:type="paragraph" w:customStyle="1" w:styleId="FE290FD14C584CC586F96C01A2E05A8D">
    <w:name w:val="FE290FD14C584CC586F96C01A2E05A8D"/>
    <w:rsid w:val="00127336"/>
  </w:style>
  <w:style w:type="paragraph" w:customStyle="1" w:styleId="4BECFFE269B448DA8648A95ADE1D23A1">
    <w:name w:val="4BECFFE269B448DA8648A95ADE1D23A1"/>
    <w:rsid w:val="00127336"/>
  </w:style>
  <w:style w:type="paragraph" w:customStyle="1" w:styleId="829C9DBD9249439C84F765A9B6338578">
    <w:name w:val="829C9DBD9249439C84F765A9B6338578"/>
    <w:rsid w:val="00127336"/>
  </w:style>
  <w:style w:type="paragraph" w:customStyle="1" w:styleId="71C1B44DC185414FA5B30A9AD11B48F7">
    <w:name w:val="71C1B44DC185414FA5B30A9AD11B48F7"/>
    <w:rsid w:val="00127336"/>
  </w:style>
  <w:style w:type="paragraph" w:customStyle="1" w:styleId="179DC64A83F946DC8B00B1664AA38DEC">
    <w:name w:val="179DC64A83F946DC8B00B1664AA38DEC"/>
    <w:rsid w:val="00127336"/>
  </w:style>
  <w:style w:type="paragraph" w:customStyle="1" w:styleId="19C066EBEEB644868698875A8FA4ED7D">
    <w:name w:val="19C066EBEEB644868698875A8FA4ED7D"/>
    <w:rsid w:val="00127336"/>
  </w:style>
  <w:style w:type="paragraph" w:customStyle="1" w:styleId="2E877865C7FE402C99A2F19FA812652B">
    <w:name w:val="2E877865C7FE402C99A2F19FA812652B"/>
    <w:rsid w:val="00127336"/>
  </w:style>
  <w:style w:type="paragraph" w:customStyle="1" w:styleId="42E00CC5C709414F9F177B0DCFAC4EAC">
    <w:name w:val="42E00CC5C709414F9F177B0DCFAC4EAC"/>
    <w:rsid w:val="001273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311EE4-AE6E-43C8-8DD0-6DEF6933FF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RCHT_Letterhead_No_add_DLM_FINAL_2</Template>
  <TotalTime>31</TotalTime>
  <Pages>4</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Meeting Chair Briefing Note Template</vt:lpstr>
    </vt:vector>
  </TitlesOfParts>
  <Company>Royal Cornwall Hospitals Trust</Company>
  <LinksUpToDate>false</LinksUpToDate>
  <CharactersWithSpaces>5337</CharactersWithSpaces>
  <SharedDoc>false</SharedDoc>
  <HLinks>
    <vt:vector size="12" baseType="variant">
      <vt:variant>
        <vt:i4>524390</vt:i4>
      </vt:variant>
      <vt:variant>
        <vt:i4>2070</vt:i4>
      </vt:variant>
      <vt:variant>
        <vt:i4>1025</vt:i4>
      </vt:variant>
      <vt:variant>
        <vt:i4>1</vt:i4>
      </vt:variant>
      <vt:variant>
        <vt:lpwstr>CHA17_Kathy_Byrne_Mr_Jim_McKenna_HEADER</vt:lpwstr>
      </vt:variant>
      <vt:variant>
        <vt:lpwstr/>
      </vt:variant>
      <vt:variant>
        <vt:i4>4194431</vt:i4>
      </vt:variant>
      <vt:variant>
        <vt:i4>2077</vt:i4>
      </vt:variant>
      <vt:variant>
        <vt:i4>1026</vt:i4>
      </vt:variant>
      <vt:variant>
        <vt:i4>1</vt:i4>
      </vt:variant>
      <vt:variant>
        <vt:lpwstr>CHA17_Kathy_Byrne_Mr_Jim_McKenna_FOOTER_ONLY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Self-Assessment Template</dc:title>
  <dc:creator>lynsey.neave@nhs.net</dc:creator>
  <cp:lastModifiedBy>KENT, Demi Louise (ROYAL CORNWALL HOSPITALS NHS TRUST)</cp:lastModifiedBy>
  <cp:revision>7</cp:revision>
  <dcterms:created xsi:type="dcterms:W3CDTF">2026-04-22T11:25:00Z</dcterms:created>
  <dcterms:modified xsi:type="dcterms:W3CDTF">2026-04-22T13:25:00Z</dcterms:modified>
</cp:coreProperties>
</file>